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kern w:val="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附件1</w:t>
      </w:r>
    </w:p>
    <w:p>
      <w:pPr>
        <w:pStyle w:val="6"/>
        <w:widowControl/>
        <w:shd w:val="clear" w:color="auto" w:fill="FFFFFF"/>
        <w:spacing w:beforeAutospacing="0" w:afterAutospacing="0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内蒙古自治区制修订工程建设标准及标准设计项目申请表</w:t>
      </w:r>
    </w:p>
    <w:p>
      <w:pPr>
        <w:pStyle w:val="6"/>
        <w:widowControl/>
        <w:shd w:val="clear" w:color="auto" w:fill="FFFFFF"/>
        <w:spacing w:beforeAutospacing="0" w:afterAutospacing="0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> 时间： 年 月 日</w:t>
      </w:r>
    </w:p>
    <w:tbl>
      <w:tblPr>
        <w:tblStyle w:val="7"/>
        <w:tblW w:w="87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0"/>
        <w:gridCol w:w="130"/>
        <w:gridCol w:w="2224"/>
        <w:gridCol w:w="392"/>
        <w:gridCol w:w="2073"/>
        <w:gridCol w:w="20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</w:trPr>
        <w:tc>
          <w:tcPr>
            <w:tcW w:w="20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  <w:p>
            <w:pPr>
              <w:pStyle w:val="6"/>
              <w:widowControl/>
              <w:spacing w:beforeAutospacing="0" w:afterAutospacing="0"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（中文）</w:t>
            </w:r>
          </w:p>
        </w:tc>
        <w:tc>
          <w:tcPr>
            <w:tcW w:w="675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20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  <w:p>
            <w:pPr>
              <w:pStyle w:val="6"/>
              <w:widowControl/>
              <w:spacing w:beforeAutospacing="0" w:afterAutospacing="0"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（英文）</w:t>
            </w:r>
          </w:p>
        </w:tc>
        <w:tc>
          <w:tcPr>
            <w:tcW w:w="675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</w:trPr>
        <w:tc>
          <w:tcPr>
            <w:tcW w:w="20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制定或修订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制定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修订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</w:p>
        </w:tc>
        <w:tc>
          <w:tcPr>
            <w:tcW w:w="20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被修订标准号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0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计划起止时间</w:t>
            </w:r>
          </w:p>
        </w:tc>
        <w:tc>
          <w:tcPr>
            <w:tcW w:w="675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起至       止（完成送审稿）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" w:hRule="atLeast"/>
        </w:trPr>
        <w:tc>
          <w:tcPr>
            <w:tcW w:w="20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主编单位</w:t>
            </w:r>
          </w:p>
        </w:tc>
        <w:tc>
          <w:tcPr>
            <w:tcW w:w="675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40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单位名称：</w:t>
            </w:r>
          </w:p>
          <w:p>
            <w:pPr>
              <w:pStyle w:val="6"/>
              <w:widowControl/>
              <w:spacing w:beforeAutospacing="0" w:afterAutospacing="0" w:line="40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 系 人：</w:t>
            </w:r>
          </w:p>
          <w:p>
            <w:pPr>
              <w:pStyle w:val="6"/>
              <w:widowControl/>
              <w:spacing w:beforeAutospacing="0" w:afterAutospacing="0" w:line="40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联系方式：</w:t>
            </w:r>
          </w:p>
          <w:p>
            <w:pPr>
              <w:pStyle w:val="6"/>
              <w:widowControl/>
              <w:spacing w:beforeAutospacing="0" w:afterAutospacing="0" w:line="40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通讯地址：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邮    箱：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20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参编单位</w:t>
            </w:r>
          </w:p>
        </w:tc>
        <w:tc>
          <w:tcPr>
            <w:tcW w:w="6758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202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自治区行业</w:t>
            </w:r>
          </w:p>
          <w:p>
            <w:pPr>
              <w:pStyle w:val="6"/>
              <w:widowControl/>
              <w:spacing w:beforeAutospacing="0" w:afterAutospacing="0"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主管部门</w:t>
            </w:r>
          </w:p>
        </w:tc>
        <w:tc>
          <w:tcPr>
            <w:tcW w:w="6758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8778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申报项目编制必要性（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800字以上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8778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申报项目编制可行性（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800字以上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8778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预期效益（社会、经济、生态等方面，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500字以上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8778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基本工作思路、工作计划、保障措施：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9" w:hRule="atLeast"/>
        </w:trPr>
        <w:tc>
          <w:tcPr>
            <w:tcW w:w="87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申报项目的适用范围、主要技术内容和编制依据（阐明拟制定标准主要内容的编写结构，至少应列出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三级提纲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，标准内容应以技术类为主，适当兼顾必要的管理类内容）：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</w:trPr>
        <w:tc>
          <w:tcPr>
            <w:tcW w:w="8778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现有工作基础：科研成果、省级检测报告、工程实践及推广应用情况（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500字以上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，需提供相关证明材料）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</w:trPr>
        <w:tc>
          <w:tcPr>
            <w:tcW w:w="8778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国内外相关情况说明：（国内外技术状况，国际或国内、其他省市现有哪些同类标准，与相关标准、相关法律法规的协调情况）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890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专利情况</w:t>
            </w:r>
          </w:p>
        </w:tc>
        <w:tc>
          <w:tcPr>
            <w:tcW w:w="23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标准是否涉及专利等知识产权问题</w:t>
            </w:r>
          </w:p>
        </w:tc>
        <w:tc>
          <w:tcPr>
            <w:tcW w:w="453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/>
              <w:ind w:firstLine="280" w:firstLineChars="10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涉及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不涉及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89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专利名称</w:t>
            </w:r>
          </w:p>
        </w:tc>
        <w:tc>
          <w:tcPr>
            <w:tcW w:w="453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89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专利号</w:t>
            </w:r>
          </w:p>
        </w:tc>
        <w:tc>
          <w:tcPr>
            <w:tcW w:w="453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89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专利持有人</w:t>
            </w:r>
          </w:p>
        </w:tc>
        <w:tc>
          <w:tcPr>
            <w:tcW w:w="453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姓名：</w:t>
            </w:r>
          </w:p>
          <w:p>
            <w:pPr>
              <w:pStyle w:val="6"/>
              <w:widowControl/>
              <w:spacing w:beforeAutospacing="0" w:afterAutospacing="0"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电话：</w:t>
            </w:r>
          </w:p>
          <w:p>
            <w:pPr>
              <w:pStyle w:val="6"/>
              <w:widowControl/>
              <w:spacing w:beforeAutospacing="0" w:afterAutospacing="0"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890" w:type="dxa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科技创新</w:t>
            </w:r>
          </w:p>
          <w:p>
            <w:pPr>
              <w:pStyle w:val="6"/>
              <w:widowControl/>
              <w:spacing w:beforeAutospacing="0" w:afterAutospacing="0"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</w:rPr>
              <w:t>成果转化情况</w:t>
            </w:r>
          </w:p>
        </w:tc>
        <w:tc>
          <w:tcPr>
            <w:tcW w:w="23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项目类别</w:t>
            </w:r>
          </w:p>
        </w:tc>
        <w:tc>
          <w:tcPr>
            <w:tcW w:w="453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5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国家科研项目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t>自治区科研项目</w:t>
            </w:r>
            <w:r>
              <w:rPr>
                <w:rFonts w:hint="eastAsia" w:ascii="仿宋" w:hAnsi="仿宋" w:eastAsia="仿宋" w:cs="仿宋"/>
                <w:spacing w:val="-11"/>
                <w:sz w:val="28"/>
                <w:szCs w:val="28"/>
              </w:rPr>
              <w:sym w:font="Wingdings" w:char="00A8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189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500" w:lineRule="exact"/>
              <w:jc w:val="both"/>
            </w:pPr>
          </w:p>
        </w:tc>
        <w:tc>
          <w:tcPr>
            <w:tcW w:w="23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453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5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189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5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项目编号</w:t>
            </w:r>
          </w:p>
        </w:tc>
        <w:tc>
          <w:tcPr>
            <w:tcW w:w="453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5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189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5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6"/>
              <w:widowControl/>
              <w:spacing w:beforeAutospacing="0" w:afterAutospacing="0"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7"/>
                <w:sz w:val="28"/>
                <w:szCs w:val="28"/>
              </w:rPr>
              <w:t>项目下达单位、时间</w:t>
            </w:r>
          </w:p>
        </w:tc>
        <w:tc>
          <w:tcPr>
            <w:tcW w:w="453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 w:line="5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8778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必要的试验验证数据及统计分析（需提供相关证明材料）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8778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与相关部门、相关行业协调的情况及意见（需提供相关证明材料）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0" w:hRule="atLeast"/>
        </w:trPr>
        <w:tc>
          <w:tcPr>
            <w:tcW w:w="87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主编单位基本情况：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0" w:hRule="atLeast"/>
        </w:trPr>
        <w:tc>
          <w:tcPr>
            <w:tcW w:w="87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主编单位负责人签字：                     </w:t>
            </w:r>
          </w:p>
          <w:p>
            <w:pPr>
              <w:pStyle w:val="6"/>
              <w:widowControl/>
              <w:spacing w:beforeAutospacing="0" w:afterAutospacing="0"/>
              <w:ind w:firstLine="6440" w:firstLineChars="230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（公章）</w:t>
            </w:r>
          </w:p>
          <w:p>
            <w:pPr>
              <w:pStyle w:val="6"/>
              <w:widowControl/>
              <w:spacing w:beforeAutospacing="0" w:afterAutospacing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                       年   月   日</w:t>
            </w:r>
          </w:p>
        </w:tc>
      </w:tr>
    </w:tbl>
    <w:p>
      <w:pPr>
        <w:rPr>
          <w:rFonts w:ascii="黑体" w:hAnsi="黑体" w:eastAsia="黑体" w:cs="黑体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附件2</w:t>
      </w:r>
    </w:p>
    <w:p>
      <w:pPr>
        <w:pStyle w:val="6"/>
        <w:widowControl/>
        <w:shd w:val="clear" w:color="auto" w:fill="FFFFFF"/>
        <w:spacing w:beforeAutospacing="0" w:afterAutospacing="0"/>
        <w:jc w:val="center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申报编制工程建设标准及标准设计需提供材料一览表</w:t>
      </w:r>
    </w:p>
    <w:p>
      <w:pPr>
        <w:pStyle w:val="6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32"/>
          <w:szCs w:val="32"/>
        </w:rPr>
      </w:pP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一、制定（修订）工程建设标准及标准设计项目申请表。</w:t>
      </w: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二、工程技术及产品说明和推广应用情况。</w:t>
      </w: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三、专利相关证明及专利持有人授权文件（涉及专利的标准项目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必须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提供）。</w:t>
      </w: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四、申报项目的检测报告（省级及以上权威检测机构出具）。</w:t>
      </w: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五、申报项目的科技成果鉴定（省级及以上主管部门出具）。</w:t>
      </w: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六、企业标准或有关标准。</w:t>
      </w: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七、企业资质及营业执照。</w:t>
      </w: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八、其他支撑材料(自治区范围在建工厂的）。</w:t>
      </w:r>
    </w:p>
    <w:p/>
    <w:p>
      <w:pPr>
        <w:rPr>
          <w:rFonts w:hAnsi="仿宋" w:eastAsia="仿宋" w:cs="仿宋" w:asciiTheme="majorHAnsi"/>
          <w:sz w:val="32"/>
          <w:szCs w:val="32"/>
        </w:rPr>
      </w:pPr>
    </w:p>
    <w:p/>
    <w:p/>
    <w:p/>
    <w:p/>
    <w:p/>
    <w:p/>
    <w:p/>
    <w:p/>
    <w:p/>
    <w:p/>
    <w:p/>
    <w:p/>
    <w:p/>
    <w:p/>
    <w:p/>
    <w:p/>
    <w:p/>
    <w:p>
      <w:pPr>
        <w:rPr>
          <w:rFonts w:ascii="黑体" w:hAnsi="黑体" w:eastAsia="黑体" w:cs="黑体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附件3</w:t>
      </w:r>
    </w:p>
    <w:p>
      <w:pPr>
        <w:pStyle w:val="6"/>
        <w:widowControl/>
        <w:shd w:val="clear" w:color="auto" w:fill="FFFFFF"/>
        <w:spacing w:beforeAutospacing="0" w:afterAutospacing="0" w:line="600" w:lineRule="exact"/>
        <w:jc w:val="center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填写指南</w:t>
      </w:r>
    </w:p>
    <w:p>
      <w:pPr>
        <w:pStyle w:val="6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一、编制的必要性: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阐明立项的必要性，不少于800字。说明标准是否在全区范围内具有普遍性，涉及全区性的关键共性技术,标准的实施主体具有广泛的社会性;标准涉及的内容是否属于自治区经济或社会发展的重点领域；是否列入相关行业重点工作任务;是否列入自治区政府或住房和城乡建设厅年度重点工作任务;是否能够通过制定该标准解决自治区发展或管理中的难点问题；是否属于有科研成果支撑的项目、与在研科研项目同步研制的项目、直接采用国际标准或国外先进标准的项目、需要修订的地方标准等。</w:t>
      </w:r>
    </w:p>
    <w:p>
      <w:pPr>
        <w:pStyle w:val="6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二、编制的可行性：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阐明标准是否已经具备在全区范围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shd w:val="clear" w:color="auto" w:fill="FFFFFF"/>
        </w:rPr>
        <w:t>内统一实施的经济基础、社会基础以及技术基础,不少于800字。</w:t>
      </w:r>
    </w:p>
    <w:p>
      <w:pPr>
        <w:pStyle w:val="6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三、基本工作思路、工作计划、保障措施：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列出基本工作思路，包括起草、征求意见、送审、报批等环节在内的工作进度计划；阐明主要起草单位为标准编制提供的人力、物力、财力保障；能够提供或获得标准调查研究、实验验证、起草、征求意见、审查等所需的经费保障。</w:t>
      </w:r>
    </w:p>
    <w:p>
      <w:pPr>
        <w:pStyle w:val="6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四、适用范围、主要技术内容和编制依据：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阐明拟制定标准主要内容的编写结构，至少应列出三级提纲，标准内容应以技术类为主。</w:t>
      </w:r>
    </w:p>
    <w:p>
      <w:pPr>
        <w:pStyle w:val="6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五、现有工作基础和科研成果：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阐明已开展过的与本标</w:t>
      </w:r>
    </w:p>
    <w:p>
      <w:pPr>
        <w:pStyle w:val="6"/>
        <w:widowControl/>
        <w:shd w:val="clear" w:color="auto" w:fill="FFFFFF"/>
        <w:spacing w:beforeAutospacing="0" w:afterAutospacing="0" w:line="600" w:lineRule="exact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准相关的科研课题或调查研究的主要内容，并将科研报告或  </w:t>
      </w:r>
    </w:p>
    <w:p>
      <w:pPr>
        <w:pStyle w:val="6"/>
        <w:widowControl/>
        <w:shd w:val="clear" w:color="auto" w:fill="FFFFFF"/>
        <w:spacing w:beforeAutospacing="0" w:afterAutospacing="0" w:line="600" w:lineRule="exact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调研报告作为项目申报书的附件。</w:t>
      </w:r>
    </w:p>
    <w:p>
      <w:pPr>
        <w:pStyle w:val="6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六、国内外相关情况说明: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重点阐明与国内外相关标准的内容异同，即所制定的标准应没有相应的国家标准、行业标准、自治区工程建设地方标准，法律、法规另有规定的从其规定。未被纳入国家标准、行业标准、自治区工程建设地方标准制修订计划。如果已有相应的标准或计划而又确需申请工程建设地方标准立项的，应阐明与相应标准或计划的本质性区别，详细说明确需立项的理由。</w:t>
      </w:r>
    </w:p>
    <w:p>
      <w:pPr>
        <w:pStyle w:val="6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七、专利情况：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标准不涉及专利等知识产权问题的，选择“不涉及”；涉及的，填写专利名称、专利号、专利持有人信息，并附专利相关证明及专利持有人授权文件。</w:t>
      </w:r>
    </w:p>
    <w:p>
      <w:pPr>
        <w:pStyle w:val="6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</w:rPr>
        <w:t>八、必要的试验验证数据及统计分析：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给出已进行过的与本标准相关的试验验证和统计分析的结果，并将试验报告和统计分析报告作为项目申请书的附件。</w:t>
      </w:r>
    </w:p>
    <w:p>
      <w:pPr>
        <w:pStyle w:val="6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</w:rPr>
        <w:t>九、与相关部门、相关行业协调的情况及意见：</w:t>
      </w:r>
      <w:r>
        <w:rPr>
          <w:rFonts w:hint="eastAsia" w:ascii="仿宋_GB2312" w:hAnsi="仿宋_GB2312" w:eastAsia="仿宋_GB2312" w:cs="仿宋_GB2312"/>
          <w:sz w:val="32"/>
          <w:szCs w:val="32"/>
        </w:rPr>
        <w:t>标准涉及多个相关部门、相关行业的，应与相关部门进行协调并达成一致意见，在此阐明具体协调情况，并将征求意见的回复或协调会会议纪要作为项目申报书的附件。</w:t>
      </w: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仿宋" w:hAnsi="仿宋" w:eastAsia="仿宋" w:cs="仿宋"/>
          <w:sz w:val="32"/>
          <w:szCs w:val="32"/>
        </w:rPr>
      </w:pP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仿宋" w:hAnsi="仿宋" w:eastAsia="仿宋" w:cs="仿宋"/>
          <w:sz w:val="28"/>
          <w:szCs w:val="28"/>
        </w:rPr>
      </w:pP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黑体" w:hAnsi="黑体" w:eastAsia="黑体" w:cs="黑体"/>
          <w:sz w:val="32"/>
          <w:szCs w:val="32"/>
        </w:rPr>
      </w:pP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黑体" w:hAnsi="黑体" w:eastAsia="黑体" w:cs="黑体"/>
          <w:sz w:val="32"/>
          <w:szCs w:val="32"/>
        </w:rPr>
      </w:pP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黑体" w:hAnsi="黑体" w:eastAsia="黑体" w:cs="黑体"/>
          <w:sz w:val="32"/>
          <w:szCs w:val="32"/>
        </w:rPr>
      </w:pP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pStyle w:val="6"/>
        <w:widowControl/>
        <w:shd w:val="clear" w:color="auto" w:fill="FFFFFF"/>
        <w:spacing w:beforeAutospacing="0" w:afterAutospacing="0" w:line="54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2023年第二批自治区工程建设标准制修订项目计划汇总表</w:t>
      </w:r>
    </w:p>
    <w:p>
      <w:pPr>
        <w:rPr>
          <w:rFonts w:ascii="仿宋_GB2312" w:hAnsi="仿宋_GB2312" w:eastAsia="仿宋_GB2312" w:cs="仿宋_GB2312"/>
          <w:sz w:val="24"/>
          <w:shd w:val="clear" w:color="auto" w:fill="FFFFFF"/>
        </w:rPr>
      </w:pPr>
    </w:p>
    <w:p>
      <w:pPr>
        <w:rPr>
          <w:rFonts w:ascii="仿宋_GB2312" w:hAnsi="仿宋_GB2312" w:eastAsia="仿宋_GB2312" w:cs="仿宋_GB2312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填报单位：×××</w:t>
      </w:r>
      <w:r>
        <w:rPr>
          <w:rFonts w:hint="eastAsia" w:ascii="仿宋_GB2312" w:hAnsi="仿宋_GB2312" w:eastAsia="仿宋_GB2312" w:cs="仿宋_GB2312"/>
          <w:sz w:val="24"/>
        </w:rPr>
        <w:t>住房和城乡建设局（盖章）       填报人：           电话：</w:t>
      </w:r>
    </w:p>
    <w:tbl>
      <w:tblPr>
        <w:tblStyle w:val="8"/>
        <w:tblW w:w="9713" w:type="dxa"/>
        <w:tblInd w:w="-5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496"/>
        <w:gridCol w:w="1958"/>
        <w:gridCol w:w="1181"/>
        <w:gridCol w:w="1291"/>
        <w:gridCol w:w="1487"/>
        <w:gridCol w:w="1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750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序号</w:t>
            </w:r>
          </w:p>
        </w:tc>
        <w:tc>
          <w:tcPr>
            <w:tcW w:w="1496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标准名称</w:t>
            </w:r>
          </w:p>
        </w:tc>
        <w:tc>
          <w:tcPr>
            <w:tcW w:w="1958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制定或修订</w:t>
            </w:r>
          </w:p>
          <w:p>
            <w:pPr>
              <w:pStyle w:val="6"/>
              <w:widowControl/>
              <w:spacing w:beforeAutospacing="0" w:afterAutospacing="0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（修订标准号）</w:t>
            </w:r>
          </w:p>
        </w:tc>
        <w:tc>
          <w:tcPr>
            <w:tcW w:w="1181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主编单位</w:t>
            </w:r>
          </w:p>
        </w:tc>
        <w:tc>
          <w:tcPr>
            <w:tcW w:w="1291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参编单位</w:t>
            </w:r>
          </w:p>
        </w:tc>
        <w:tc>
          <w:tcPr>
            <w:tcW w:w="1487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自治区行业主管部门</w:t>
            </w:r>
          </w:p>
        </w:tc>
        <w:tc>
          <w:tcPr>
            <w:tcW w:w="1550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主编单位</w:t>
            </w:r>
          </w:p>
          <w:p>
            <w:pPr>
              <w:pStyle w:val="6"/>
              <w:widowControl/>
              <w:spacing w:beforeAutospacing="0" w:afterAutospacing="0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联系人/电话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750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</w:t>
            </w:r>
          </w:p>
        </w:tc>
        <w:tc>
          <w:tcPr>
            <w:tcW w:w="1496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58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81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91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7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0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750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</w:t>
            </w:r>
          </w:p>
        </w:tc>
        <w:tc>
          <w:tcPr>
            <w:tcW w:w="1496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58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81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91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7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0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50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...</w:t>
            </w:r>
          </w:p>
        </w:tc>
        <w:tc>
          <w:tcPr>
            <w:tcW w:w="1496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58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81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91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7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0" w:type="dxa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黑体" w:hAnsi="黑体" w:eastAsia="黑体" w:cs="黑体"/>
          <w:sz w:val="32"/>
          <w:szCs w:val="32"/>
        </w:rPr>
      </w:pP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黑体" w:hAnsi="黑体" w:eastAsia="黑体" w:cs="黑体"/>
          <w:sz w:val="32"/>
          <w:szCs w:val="32"/>
        </w:rPr>
      </w:pP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仿宋" w:hAnsi="仿宋" w:eastAsia="仿宋" w:cs="仿宋"/>
          <w:sz w:val="32"/>
          <w:szCs w:val="32"/>
          <w:shd w:val="clear" w:color="auto" w:fill="FFFFFF"/>
        </w:rPr>
      </w:pPr>
    </w:p>
    <w:p>
      <w:pPr>
        <w:pStyle w:val="6"/>
        <w:widowControl/>
        <w:shd w:val="clear" w:color="auto" w:fill="FFFFFF"/>
        <w:spacing w:beforeAutospacing="0" w:afterAutospacing="0"/>
        <w:jc w:val="both"/>
        <w:rPr>
          <w:rFonts w:ascii="仿宋" w:hAnsi="仿宋" w:eastAsia="仿宋" w:cs="仿宋"/>
          <w:sz w:val="32"/>
          <w:szCs w:val="32"/>
          <w:shd w:val="clear" w:color="auto" w:fill="FFFFFF"/>
        </w:rPr>
      </w:pPr>
    </w:p>
    <w:p>
      <w:pPr>
        <w:rPr>
          <w:rFonts w:ascii="黑体" w:hAnsi="黑体" w:eastAsia="黑体" w:cs="黑体"/>
          <w:kern w:val="0"/>
          <w:sz w:val="32"/>
          <w:szCs w:val="32"/>
          <w:shd w:val="clear" w:color="auto" w:fill="FFFFFF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4"/>
                  <w:rPr>
                    <w:sz w:val="24"/>
                  </w:rPr>
                </w:pP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Theme="minorEastAsia" w:hAnsiTheme="minorEastAsia" w:cstheme="minorEastAsia"/>
                    <w:sz w:val="28"/>
                    <w:szCs w:val="28"/>
                  </w:rPr>
                  <w:t>- 1 -</w:t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attachedTemplate r:id="rId1"/>
  <w:revisionView w:markup="0"/>
  <w:documentProtection w:edit="readOnly" w:formatting="1"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DZkMGE5MWNmYjQ3ZTE3ZjZlNDE1ZjQyODRkZTBlZjcifQ=="/>
    <w:docVar w:name="KSO_WPS_MARK_KEY" w:val="edc3f2ac-4086-4d9e-8d3d-b1bbb34caaf7"/>
  </w:docVars>
  <w:rsids>
    <w:rsidRoot w:val="67DC0ADC"/>
    <w:rsid w:val="0002117A"/>
    <w:rsid w:val="000E7978"/>
    <w:rsid w:val="001157BE"/>
    <w:rsid w:val="00435576"/>
    <w:rsid w:val="004703D9"/>
    <w:rsid w:val="004753C9"/>
    <w:rsid w:val="00577718"/>
    <w:rsid w:val="00643BE3"/>
    <w:rsid w:val="00732078"/>
    <w:rsid w:val="007453EA"/>
    <w:rsid w:val="00775E98"/>
    <w:rsid w:val="00B71391"/>
    <w:rsid w:val="00E865C2"/>
    <w:rsid w:val="00F2552C"/>
    <w:rsid w:val="01166E25"/>
    <w:rsid w:val="01211AD4"/>
    <w:rsid w:val="014063FE"/>
    <w:rsid w:val="01695955"/>
    <w:rsid w:val="01C063B5"/>
    <w:rsid w:val="01C963F3"/>
    <w:rsid w:val="02145195"/>
    <w:rsid w:val="0216715F"/>
    <w:rsid w:val="02671768"/>
    <w:rsid w:val="028B18FB"/>
    <w:rsid w:val="029A38EC"/>
    <w:rsid w:val="02AB3D4B"/>
    <w:rsid w:val="02D23086"/>
    <w:rsid w:val="02D92666"/>
    <w:rsid w:val="02EE3C38"/>
    <w:rsid w:val="02F92D08"/>
    <w:rsid w:val="02FE6B86"/>
    <w:rsid w:val="03190CB5"/>
    <w:rsid w:val="032E7DF9"/>
    <w:rsid w:val="03991DF6"/>
    <w:rsid w:val="03AD764F"/>
    <w:rsid w:val="03B4532A"/>
    <w:rsid w:val="03D825A7"/>
    <w:rsid w:val="041A2F36"/>
    <w:rsid w:val="04202BB2"/>
    <w:rsid w:val="04203CC4"/>
    <w:rsid w:val="042A6EF2"/>
    <w:rsid w:val="043E6A55"/>
    <w:rsid w:val="044C330C"/>
    <w:rsid w:val="0451447E"/>
    <w:rsid w:val="0452728D"/>
    <w:rsid w:val="045355E6"/>
    <w:rsid w:val="04536511"/>
    <w:rsid w:val="04593163"/>
    <w:rsid w:val="04596AFA"/>
    <w:rsid w:val="046248DD"/>
    <w:rsid w:val="04667CEF"/>
    <w:rsid w:val="0473673D"/>
    <w:rsid w:val="048E7480"/>
    <w:rsid w:val="04A41FBF"/>
    <w:rsid w:val="04B12813"/>
    <w:rsid w:val="04B5038C"/>
    <w:rsid w:val="04CE5ACF"/>
    <w:rsid w:val="04E27678"/>
    <w:rsid w:val="052B2F21"/>
    <w:rsid w:val="057D6E42"/>
    <w:rsid w:val="05834B0B"/>
    <w:rsid w:val="05856AD5"/>
    <w:rsid w:val="059B1E55"/>
    <w:rsid w:val="05AA2098"/>
    <w:rsid w:val="05EF23E9"/>
    <w:rsid w:val="05FC0630"/>
    <w:rsid w:val="06141C07"/>
    <w:rsid w:val="062956B3"/>
    <w:rsid w:val="06437FD2"/>
    <w:rsid w:val="067F28A7"/>
    <w:rsid w:val="06BB2083"/>
    <w:rsid w:val="06BD4E30"/>
    <w:rsid w:val="06C635DD"/>
    <w:rsid w:val="06D61C65"/>
    <w:rsid w:val="06E72E78"/>
    <w:rsid w:val="06FF4665"/>
    <w:rsid w:val="07024752"/>
    <w:rsid w:val="0717375D"/>
    <w:rsid w:val="07414C7E"/>
    <w:rsid w:val="076C6476"/>
    <w:rsid w:val="07883420"/>
    <w:rsid w:val="079B438E"/>
    <w:rsid w:val="07A64320"/>
    <w:rsid w:val="07B13FA0"/>
    <w:rsid w:val="07CC09EB"/>
    <w:rsid w:val="080A32C2"/>
    <w:rsid w:val="08127618"/>
    <w:rsid w:val="08145EEF"/>
    <w:rsid w:val="081952B3"/>
    <w:rsid w:val="0822685D"/>
    <w:rsid w:val="0831084F"/>
    <w:rsid w:val="083A1498"/>
    <w:rsid w:val="08474C56"/>
    <w:rsid w:val="08495F40"/>
    <w:rsid w:val="0854278F"/>
    <w:rsid w:val="08661DC3"/>
    <w:rsid w:val="087150EF"/>
    <w:rsid w:val="088E5CA1"/>
    <w:rsid w:val="08922B45"/>
    <w:rsid w:val="08986BD6"/>
    <w:rsid w:val="089E3A0A"/>
    <w:rsid w:val="08AE6343"/>
    <w:rsid w:val="08BD36E8"/>
    <w:rsid w:val="08D45BF3"/>
    <w:rsid w:val="08EE7FD5"/>
    <w:rsid w:val="092C20A9"/>
    <w:rsid w:val="0942338E"/>
    <w:rsid w:val="09487E7A"/>
    <w:rsid w:val="095B68F8"/>
    <w:rsid w:val="095C5D9F"/>
    <w:rsid w:val="09644C54"/>
    <w:rsid w:val="0970184A"/>
    <w:rsid w:val="09717CC1"/>
    <w:rsid w:val="0972111F"/>
    <w:rsid w:val="097E5D15"/>
    <w:rsid w:val="097E7AC3"/>
    <w:rsid w:val="09A432A2"/>
    <w:rsid w:val="09BA2AC6"/>
    <w:rsid w:val="09E0077E"/>
    <w:rsid w:val="0A00497C"/>
    <w:rsid w:val="0A026C07"/>
    <w:rsid w:val="0A130AEC"/>
    <w:rsid w:val="0A1348BB"/>
    <w:rsid w:val="0A3F6C06"/>
    <w:rsid w:val="0A4C1970"/>
    <w:rsid w:val="0A4C5E14"/>
    <w:rsid w:val="0A5627EE"/>
    <w:rsid w:val="0A64315D"/>
    <w:rsid w:val="0A687CA7"/>
    <w:rsid w:val="0A690774"/>
    <w:rsid w:val="0A89542B"/>
    <w:rsid w:val="0A982E07"/>
    <w:rsid w:val="0A99092D"/>
    <w:rsid w:val="0A9C48DF"/>
    <w:rsid w:val="0AC735FA"/>
    <w:rsid w:val="0ADF594B"/>
    <w:rsid w:val="0AE84B26"/>
    <w:rsid w:val="0AFA5870"/>
    <w:rsid w:val="0B071D3B"/>
    <w:rsid w:val="0B2F58B8"/>
    <w:rsid w:val="0B2F6B48"/>
    <w:rsid w:val="0B30303F"/>
    <w:rsid w:val="0B3A2110"/>
    <w:rsid w:val="0B4B29B8"/>
    <w:rsid w:val="0B4C599F"/>
    <w:rsid w:val="0B551BC3"/>
    <w:rsid w:val="0B5D7BAD"/>
    <w:rsid w:val="0B666A61"/>
    <w:rsid w:val="0B7078E0"/>
    <w:rsid w:val="0B770C6E"/>
    <w:rsid w:val="0B8E7D15"/>
    <w:rsid w:val="0B9D61FB"/>
    <w:rsid w:val="0BBC48D3"/>
    <w:rsid w:val="0BC05A11"/>
    <w:rsid w:val="0BD22349"/>
    <w:rsid w:val="0BD40C0C"/>
    <w:rsid w:val="0BD65640"/>
    <w:rsid w:val="0BE300B2"/>
    <w:rsid w:val="0C1E733C"/>
    <w:rsid w:val="0C2A3F33"/>
    <w:rsid w:val="0C421061"/>
    <w:rsid w:val="0C74649B"/>
    <w:rsid w:val="0CB11F5E"/>
    <w:rsid w:val="0CBC47FB"/>
    <w:rsid w:val="0CD10852"/>
    <w:rsid w:val="0CFF0F1B"/>
    <w:rsid w:val="0D2A4695"/>
    <w:rsid w:val="0D4E58FA"/>
    <w:rsid w:val="0D6945E7"/>
    <w:rsid w:val="0D815DD4"/>
    <w:rsid w:val="0D8B447D"/>
    <w:rsid w:val="0DA6583B"/>
    <w:rsid w:val="0DB937C0"/>
    <w:rsid w:val="0DC95D4D"/>
    <w:rsid w:val="0DCB6F7B"/>
    <w:rsid w:val="0DD203DE"/>
    <w:rsid w:val="0DE93979"/>
    <w:rsid w:val="0DF447F8"/>
    <w:rsid w:val="0E0E72F9"/>
    <w:rsid w:val="0E32031E"/>
    <w:rsid w:val="0E35096D"/>
    <w:rsid w:val="0E5B5AE4"/>
    <w:rsid w:val="0E603C3C"/>
    <w:rsid w:val="0E680D42"/>
    <w:rsid w:val="0E8611C8"/>
    <w:rsid w:val="0EC341CA"/>
    <w:rsid w:val="0EE859DF"/>
    <w:rsid w:val="0EF443ED"/>
    <w:rsid w:val="0EF9296E"/>
    <w:rsid w:val="0EFD592E"/>
    <w:rsid w:val="0F2E7896"/>
    <w:rsid w:val="0FA062BA"/>
    <w:rsid w:val="0FA77648"/>
    <w:rsid w:val="0FB35FED"/>
    <w:rsid w:val="0FB83603"/>
    <w:rsid w:val="0FD96F88"/>
    <w:rsid w:val="10022AD1"/>
    <w:rsid w:val="10262C63"/>
    <w:rsid w:val="107734BE"/>
    <w:rsid w:val="108718D9"/>
    <w:rsid w:val="10945E1E"/>
    <w:rsid w:val="10C34956"/>
    <w:rsid w:val="10D17073"/>
    <w:rsid w:val="10FB5E9E"/>
    <w:rsid w:val="10FD1C16"/>
    <w:rsid w:val="11077F7E"/>
    <w:rsid w:val="110E3E23"/>
    <w:rsid w:val="110F36F7"/>
    <w:rsid w:val="11146F5F"/>
    <w:rsid w:val="11194D11"/>
    <w:rsid w:val="11252F1A"/>
    <w:rsid w:val="11390774"/>
    <w:rsid w:val="115D05F1"/>
    <w:rsid w:val="11656D85"/>
    <w:rsid w:val="117B422B"/>
    <w:rsid w:val="117D2D56"/>
    <w:rsid w:val="11951E4E"/>
    <w:rsid w:val="11AF4B82"/>
    <w:rsid w:val="11E50478"/>
    <w:rsid w:val="12040D82"/>
    <w:rsid w:val="12045226"/>
    <w:rsid w:val="12183632"/>
    <w:rsid w:val="121C60CC"/>
    <w:rsid w:val="124C25E9"/>
    <w:rsid w:val="125C7F72"/>
    <w:rsid w:val="125F3F5D"/>
    <w:rsid w:val="127952CC"/>
    <w:rsid w:val="127A7296"/>
    <w:rsid w:val="127B54E8"/>
    <w:rsid w:val="12850115"/>
    <w:rsid w:val="1299771C"/>
    <w:rsid w:val="12FC5EFD"/>
    <w:rsid w:val="13086650"/>
    <w:rsid w:val="130C0931"/>
    <w:rsid w:val="13186B40"/>
    <w:rsid w:val="131A3A9E"/>
    <w:rsid w:val="13443C1D"/>
    <w:rsid w:val="13531FC1"/>
    <w:rsid w:val="136B6693"/>
    <w:rsid w:val="138E2FF9"/>
    <w:rsid w:val="1393465A"/>
    <w:rsid w:val="13D33102"/>
    <w:rsid w:val="13DA623E"/>
    <w:rsid w:val="13F13D11"/>
    <w:rsid w:val="13F51B73"/>
    <w:rsid w:val="13FD1F2D"/>
    <w:rsid w:val="1404234D"/>
    <w:rsid w:val="141A5A3D"/>
    <w:rsid w:val="146975C2"/>
    <w:rsid w:val="14A92AFF"/>
    <w:rsid w:val="14AD337E"/>
    <w:rsid w:val="14DE1D5E"/>
    <w:rsid w:val="14ED01F3"/>
    <w:rsid w:val="150317C5"/>
    <w:rsid w:val="15153689"/>
    <w:rsid w:val="152A6D51"/>
    <w:rsid w:val="152D6842"/>
    <w:rsid w:val="153F4BE4"/>
    <w:rsid w:val="15685A9A"/>
    <w:rsid w:val="158A3C94"/>
    <w:rsid w:val="158E72E0"/>
    <w:rsid w:val="15B568B7"/>
    <w:rsid w:val="15BC07FD"/>
    <w:rsid w:val="15C90318"/>
    <w:rsid w:val="15D54F0F"/>
    <w:rsid w:val="1609105D"/>
    <w:rsid w:val="16094BB9"/>
    <w:rsid w:val="162E461F"/>
    <w:rsid w:val="164B51D1"/>
    <w:rsid w:val="16530ACF"/>
    <w:rsid w:val="1656778C"/>
    <w:rsid w:val="166E2BD8"/>
    <w:rsid w:val="1674297A"/>
    <w:rsid w:val="16775FC6"/>
    <w:rsid w:val="168D40AA"/>
    <w:rsid w:val="169923E1"/>
    <w:rsid w:val="16D1053F"/>
    <w:rsid w:val="16DE1BA1"/>
    <w:rsid w:val="16F2389F"/>
    <w:rsid w:val="16FA46EA"/>
    <w:rsid w:val="17035DA0"/>
    <w:rsid w:val="17091874"/>
    <w:rsid w:val="170F4451"/>
    <w:rsid w:val="171B2DF6"/>
    <w:rsid w:val="17215F32"/>
    <w:rsid w:val="172661EE"/>
    <w:rsid w:val="174D6E1E"/>
    <w:rsid w:val="17797B1C"/>
    <w:rsid w:val="177B3894"/>
    <w:rsid w:val="178042F7"/>
    <w:rsid w:val="17A010FF"/>
    <w:rsid w:val="17A61C52"/>
    <w:rsid w:val="17AF1790"/>
    <w:rsid w:val="17B15038"/>
    <w:rsid w:val="17B15508"/>
    <w:rsid w:val="17B55DE7"/>
    <w:rsid w:val="17C36FE9"/>
    <w:rsid w:val="17D64F6F"/>
    <w:rsid w:val="17EB64FE"/>
    <w:rsid w:val="17F673BF"/>
    <w:rsid w:val="17FC57AF"/>
    <w:rsid w:val="182B52BA"/>
    <w:rsid w:val="18463EA2"/>
    <w:rsid w:val="18477C1A"/>
    <w:rsid w:val="185540E5"/>
    <w:rsid w:val="186B56B7"/>
    <w:rsid w:val="187C1D6F"/>
    <w:rsid w:val="18A77AE4"/>
    <w:rsid w:val="18AE7C99"/>
    <w:rsid w:val="18B51028"/>
    <w:rsid w:val="18C87928"/>
    <w:rsid w:val="18E67433"/>
    <w:rsid w:val="18ED07C2"/>
    <w:rsid w:val="18FE652B"/>
    <w:rsid w:val="19276A94"/>
    <w:rsid w:val="19306900"/>
    <w:rsid w:val="194851E2"/>
    <w:rsid w:val="19575C3B"/>
    <w:rsid w:val="195E521C"/>
    <w:rsid w:val="19636CD6"/>
    <w:rsid w:val="197E766C"/>
    <w:rsid w:val="19805192"/>
    <w:rsid w:val="198509FA"/>
    <w:rsid w:val="19970B0A"/>
    <w:rsid w:val="199B1FCC"/>
    <w:rsid w:val="19DB4ABE"/>
    <w:rsid w:val="19E90D7D"/>
    <w:rsid w:val="19FF69FF"/>
    <w:rsid w:val="1A0A7513"/>
    <w:rsid w:val="1A5403CD"/>
    <w:rsid w:val="1A626F8D"/>
    <w:rsid w:val="1A642D06"/>
    <w:rsid w:val="1A807414"/>
    <w:rsid w:val="1A840CB2"/>
    <w:rsid w:val="1AA95713"/>
    <w:rsid w:val="1AC5785E"/>
    <w:rsid w:val="1ADD206F"/>
    <w:rsid w:val="1AE71241"/>
    <w:rsid w:val="1AFC1190"/>
    <w:rsid w:val="1B1B0B64"/>
    <w:rsid w:val="1B1F09DB"/>
    <w:rsid w:val="1B2E4D29"/>
    <w:rsid w:val="1B3603EB"/>
    <w:rsid w:val="1B4F12C0"/>
    <w:rsid w:val="1B75684C"/>
    <w:rsid w:val="1BB74665"/>
    <w:rsid w:val="1BD9747D"/>
    <w:rsid w:val="1BEF4851"/>
    <w:rsid w:val="1BF9122C"/>
    <w:rsid w:val="1C071B9A"/>
    <w:rsid w:val="1C0F0A4F"/>
    <w:rsid w:val="1C314E69"/>
    <w:rsid w:val="1C4526C3"/>
    <w:rsid w:val="1C56042C"/>
    <w:rsid w:val="1C5E2547"/>
    <w:rsid w:val="1C7B60E4"/>
    <w:rsid w:val="1C8B27CB"/>
    <w:rsid w:val="1C9571A6"/>
    <w:rsid w:val="1CB735C0"/>
    <w:rsid w:val="1CCE4466"/>
    <w:rsid w:val="1CDD3F6B"/>
    <w:rsid w:val="1CE81CB7"/>
    <w:rsid w:val="1CF00880"/>
    <w:rsid w:val="1D0B72AE"/>
    <w:rsid w:val="1D1722B1"/>
    <w:rsid w:val="1D1A58FD"/>
    <w:rsid w:val="1D2624F4"/>
    <w:rsid w:val="1D293D92"/>
    <w:rsid w:val="1D3530C3"/>
    <w:rsid w:val="1D600428"/>
    <w:rsid w:val="1D6005CC"/>
    <w:rsid w:val="1D643210"/>
    <w:rsid w:val="1D864D41"/>
    <w:rsid w:val="1D8E732A"/>
    <w:rsid w:val="1DA67191"/>
    <w:rsid w:val="1DA879EC"/>
    <w:rsid w:val="1DE1641B"/>
    <w:rsid w:val="1E2C3B3A"/>
    <w:rsid w:val="1E51534F"/>
    <w:rsid w:val="1E533850"/>
    <w:rsid w:val="1E6A6411"/>
    <w:rsid w:val="1E780B2E"/>
    <w:rsid w:val="1E8E65A3"/>
    <w:rsid w:val="1EB1403F"/>
    <w:rsid w:val="1EB232FA"/>
    <w:rsid w:val="1ECB60B8"/>
    <w:rsid w:val="1EEE6F90"/>
    <w:rsid w:val="1EF5217E"/>
    <w:rsid w:val="1EFC209B"/>
    <w:rsid w:val="1EFC4209"/>
    <w:rsid w:val="1F09672F"/>
    <w:rsid w:val="1F1D16D5"/>
    <w:rsid w:val="1F1D3483"/>
    <w:rsid w:val="1F1F1732"/>
    <w:rsid w:val="1F3A5DE3"/>
    <w:rsid w:val="1F4924CA"/>
    <w:rsid w:val="1F833C2E"/>
    <w:rsid w:val="1F8345BA"/>
    <w:rsid w:val="1F8654CC"/>
    <w:rsid w:val="1F9000F9"/>
    <w:rsid w:val="1F9E2816"/>
    <w:rsid w:val="1FA31BDA"/>
    <w:rsid w:val="1FAA740D"/>
    <w:rsid w:val="1FD9384E"/>
    <w:rsid w:val="1FE16BA6"/>
    <w:rsid w:val="1FF13353"/>
    <w:rsid w:val="1FF95C9E"/>
    <w:rsid w:val="200A7EAB"/>
    <w:rsid w:val="20156BCA"/>
    <w:rsid w:val="201605FE"/>
    <w:rsid w:val="2020322B"/>
    <w:rsid w:val="20256A93"/>
    <w:rsid w:val="20345206"/>
    <w:rsid w:val="207A5DDD"/>
    <w:rsid w:val="208F6602"/>
    <w:rsid w:val="20915ED7"/>
    <w:rsid w:val="20AA0928"/>
    <w:rsid w:val="20B55828"/>
    <w:rsid w:val="20D02EA3"/>
    <w:rsid w:val="20D12777"/>
    <w:rsid w:val="20D420B6"/>
    <w:rsid w:val="210E6525"/>
    <w:rsid w:val="2116462E"/>
    <w:rsid w:val="21244F9D"/>
    <w:rsid w:val="21254871"/>
    <w:rsid w:val="21442F49"/>
    <w:rsid w:val="214C34FD"/>
    <w:rsid w:val="21537630"/>
    <w:rsid w:val="21545741"/>
    <w:rsid w:val="215A3B4E"/>
    <w:rsid w:val="218237F5"/>
    <w:rsid w:val="21A66EAB"/>
    <w:rsid w:val="21A74970"/>
    <w:rsid w:val="21AB121A"/>
    <w:rsid w:val="21AC08D4"/>
    <w:rsid w:val="21B06830"/>
    <w:rsid w:val="21D16D0B"/>
    <w:rsid w:val="21EE1107"/>
    <w:rsid w:val="21FC7CC7"/>
    <w:rsid w:val="220B3A67"/>
    <w:rsid w:val="220F79FB"/>
    <w:rsid w:val="22123047"/>
    <w:rsid w:val="22155D6F"/>
    <w:rsid w:val="22273A45"/>
    <w:rsid w:val="22401962"/>
    <w:rsid w:val="224D0523"/>
    <w:rsid w:val="225B2C40"/>
    <w:rsid w:val="226A2E83"/>
    <w:rsid w:val="229761C3"/>
    <w:rsid w:val="229D5007"/>
    <w:rsid w:val="22F4274D"/>
    <w:rsid w:val="23103A2A"/>
    <w:rsid w:val="232A2A70"/>
    <w:rsid w:val="23563407"/>
    <w:rsid w:val="23620CBB"/>
    <w:rsid w:val="23922691"/>
    <w:rsid w:val="23B32608"/>
    <w:rsid w:val="23C44815"/>
    <w:rsid w:val="23DC1B5F"/>
    <w:rsid w:val="23EA427B"/>
    <w:rsid w:val="23F21382"/>
    <w:rsid w:val="244871F4"/>
    <w:rsid w:val="24540B36"/>
    <w:rsid w:val="24613E12"/>
    <w:rsid w:val="24696B33"/>
    <w:rsid w:val="248D4C07"/>
    <w:rsid w:val="24AC1531"/>
    <w:rsid w:val="24B108F5"/>
    <w:rsid w:val="24E74DA5"/>
    <w:rsid w:val="24F05C24"/>
    <w:rsid w:val="257632DE"/>
    <w:rsid w:val="25910727"/>
    <w:rsid w:val="25A641D2"/>
    <w:rsid w:val="25B83F05"/>
    <w:rsid w:val="25CD5C03"/>
    <w:rsid w:val="25D24FC7"/>
    <w:rsid w:val="25F64E75"/>
    <w:rsid w:val="25F86F31"/>
    <w:rsid w:val="261E020C"/>
    <w:rsid w:val="265577BE"/>
    <w:rsid w:val="26601D9E"/>
    <w:rsid w:val="266A3452"/>
    <w:rsid w:val="2677791D"/>
    <w:rsid w:val="26A928FC"/>
    <w:rsid w:val="26DB434F"/>
    <w:rsid w:val="26DE799C"/>
    <w:rsid w:val="26F263BE"/>
    <w:rsid w:val="26FC6074"/>
    <w:rsid w:val="27092979"/>
    <w:rsid w:val="270A0791"/>
    <w:rsid w:val="270C62B7"/>
    <w:rsid w:val="271433BD"/>
    <w:rsid w:val="27182EAE"/>
    <w:rsid w:val="271E7354"/>
    <w:rsid w:val="27337CE7"/>
    <w:rsid w:val="273B6B9C"/>
    <w:rsid w:val="2755702A"/>
    <w:rsid w:val="277942A6"/>
    <w:rsid w:val="27A110F5"/>
    <w:rsid w:val="27BF77CD"/>
    <w:rsid w:val="27EE3C0E"/>
    <w:rsid w:val="28277120"/>
    <w:rsid w:val="282C6030"/>
    <w:rsid w:val="28433F5A"/>
    <w:rsid w:val="28606D0E"/>
    <w:rsid w:val="28812CD5"/>
    <w:rsid w:val="288E0F4E"/>
    <w:rsid w:val="28AB1AFF"/>
    <w:rsid w:val="28B51F71"/>
    <w:rsid w:val="28B845C6"/>
    <w:rsid w:val="28CE1FDE"/>
    <w:rsid w:val="290C07F0"/>
    <w:rsid w:val="290C7562"/>
    <w:rsid w:val="29422464"/>
    <w:rsid w:val="294F692F"/>
    <w:rsid w:val="296049E8"/>
    <w:rsid w:val="297665B1"/>
    <w:rsid w:val="29777BB7"/>
    <w:rsid w:val="29A256CE"/>
    <w:rsid w:val="29DB6414"/>
    <w:rsid w:val="29F75063"/>
    <w:rsid w:val="29FA0F90"/>
    <w:rsid w:val="2A04596B"/>
    <w:rsid w:val="2A571F3F"/>
    <w:rsid w:val="2A5C1303"/>
    <w:rsid w:val="2A7F1496"/>
    <w:rsid w:val="2A97208F"/>
    <w:rsid w:val="2AA9183E"/>
    <w:rsid w:val="2ABA427C"/>
    <w:rsid w:val="2AC60E73"/>
    <w:rsid w:val="2AF4778E"/>
    <w:rsid w:val="2B006133"/>
    <w:rsid w:val="2B1971F4"/>
    <w:rsid w:val="2B2D0EF2"/>
    <w:rsid w:val="2B3C2E5E"/>
    <w:rsid w:val="2B512E32"/>
    <w:rsid w:val="2B6A7A50"/>
    <w:rsid w:val="2B7532AA"/>
    <w:rsid w:val="2B944ACD"/>
    <w:rsid w:val="2B953B26"/>
    <w:rsid w:val="2BAA2542"/>
    <w:rsid w:val="2BBD60F4"/>
    <w:rsid w:val="2BDB6BA0"/>
    <w:rsid w:val="2BEE0681"/>
    <w:rsid w:val="2BF437BD"/>
    <w:rsid w:val="2C1A3224"/>
    <w:rsid w:val="2C1B61D7"/>
    <w:rsid w:val="2C2F3578"/>
    <w:rsid w:val="2C477D91"/>
    <w:rsid w:val="2C78619D"/>
    <w:rsid w:val="2C9F0C00"/>
    <w:rsid w:val="2CA451E4"/>
    <w:rsid w:val="2CA90A4C"/>
    <w:rsid w:val="2CB03B88"/>
    <w:rsid w:val="2CC15D95"/>
    <w:rsid w:val="2CCE1E5D"/>
    <w:rsid w:val="2D071DA5"/>
    <w:rsid w:val="2D085772"/>
    <w:rsid w:val="2D34249D"/>
    <w:rsid w:val="2D392D05"/>
    <w:rsid w:val="2D422462"/>
    <w:rsid w:val="2D7921CC"/>
    <w:rsid w:val="2D88240F"/>
    <w:rsid w:val="2D9D410D"/>
    <w:rsid w:val="2D9E7E85"/>
    <w:rsid w:val="2DA1192A"/>
    <w:rsid w:val="2DAF3E40"/>
    <w:rsid w:val="2DBF2A8F"/>
    <w:rsid w:val="2DC1677D"/>
    <w:rsid w:val="2DCE2746"/>
    <w:rsid w:val="2DD33EBD"/>
    <w:rsid w:val="2DE35161"/>
    <w:rsid w:val="2DF33D2D"/>
    <w:rsid w:val="2E093550"/>
    <w:rsid w:val="2E132621"/>
    <w:rsid w:val="2E2156A2"/>
    <w:rsid w:val="2E216E8F"/>
    <w:rsid w:val="2E37452B"/>
    <w:rsid w:val="2E734E6D"/>
    <w:rsid w:val="2E8928E3"/>
    <w:rsid w:val="2E9559D9"/>
    <w:rsid w:val="2E960B5C"/>
    <w:rsid w:val="2EA414CB"/>
    <w:rsid w:val="2EA84F38"/>
    <w:rsid w:val="2EB70FB2"/>
    <w:rsid w:val="2EB72FAC"/>
    <w:rsid w:val="2EE159B9"/>
    <w:rsid w:val="2EF10290"/>
    <w:rsid w:val="2EFC577E"/>
    <w:rsid w:val="2F002AF7"/>
    <w:rsid w:val="2F05640D"/>
    <w:rsid w:val="2F06773C"/>
    <w:rsid w:val="2F0F2DE8"/>
    <w:rsid w:val="2F1714BF"/>
    <w:rsid w:val="2F1D1E5D"/>
    <w:rsid w:val="2F2E6FE6"/>
    <w:rsid w:val="2F376468"/>
    <w:rsid w:val="2F3C1703"/>
    <w:rsid w:val="2F6824F8"/>
    <w:rsid w:val="2F703D66"/>
    <w:rsid w:val="2F7B2AAC"/>
    <w:rsid w:val="2F800446"/>
    <w:rsid w:val="2F923A19"/>
    <w:rsid w:val="2F95081A"/>
    <w:rsid w:val="2F972DDE"/>
    <w:rsid w:val="2FAD0853"/>
    <w:rsid w:val="2FAD2601"/>
    <w:rsid w:val="2FB47793"/>
    <w:rsid w:val="2FBB2F70"/>
    <w:rsid w:val="2FC040E2"/>
    <w:rsid w:val="2FE222AB"/>
    <w:rsid w:val="30197C97"/>
    <w:rsid w:val="303D1BD7"/>
    <w:rsid w:val="304606D0"/>
    <w:rsid w:val="304940D8"/>
    <w:rsid w:val="304B42F4"/>
    <w:rsid w:val="304C0369"/>
    <w:rsid w:val="30654C8A"/>
    <w:rsid w:val="308751AF"/>
    <w:rsid w:val="30A752A2"/>
    <w:rsid w:val="30AC08CD"/>
    <w:rsid w:val="30C27E81"/>
    <w:rsid w:val="30E42053"/>
    <w:rsid w:val="30E87D95"/>
    <w:rsid w:val="30F85AFE"/>
    <w:rsid w:val="31396224"/>
    <w:rsid w:val="314D409C"/>
    <w:rsid w:val="31570A76"/>
    <w:rsid w:val="316714E5"/>
    <w:rsid w:val="318A2BFA"/>
    <w:rsid w:val="319C0B7F"/>
    <w:rsid w:val="31C05CF9"/>
    <w:rsid w:val="31D210C7"/>
    <w:rsid w:val="31E17E23"/>
    <w:rsid w:val="31ED16A2"/>
    <w:rsid w:val="31EF2E54"/>
    <w:rsid w:val="32004C6A"/>
    <w:rsid w:val="320C7AB3"/>
    <w:rsid w:val="322A177B"/>
    <w:rsid w:val="324133BD"/>
    <w:rsid w:val="32566F80"/>
    <w:rsid w:val="3284589B"/>
    <w:rsid w:val="32917FB8"/>
    <w:rsid w:val="329D531E"/>
    <w:rsid w:val="32A970B0"/>
    <w:rsid w:val="32D107CC"/>
    <w:rsid w:val="3307027A"/>
    <w:rsid w:val="331035D3"/>
    <w:rsid w:val="33114C55"/>
    <w:rsid w:val="33240E2C"/>
    <w:rsid w:val="332A7617"/>
    <w:rsid w:val="3341378C"/>
    <w:rsid w:val="33583F00"/>
    <w:rsid w:val="33613E2E"/>
    <w:rsid w:val="33641229"/>
    <w:rsid w:val="336D4581"/>
    <w:rsid w:val="337A2BC2"/>
    <w:rsid w:val="33A45AC9"/>
    <w:rsid w:val="33A86294"/>
    <w:rsid w:val="33C70135"/>
    <w:rsid w:val="33D001F9"/>
    <w:rsid w:val="33DA14EB"/>
    <w:rsid w:val="33F04769"/>
    <w:rsid w:val="342310EC"/>
    <w:rsid w:val="34250C3B"/>
    <w:rsid w:val="342A06C4"/>
    <w:rsid w:val="34443286"/>
    <w:rsid w:val="346055D9"/>
    <w:rsid w:val="346D235F"/>
    <w:rsid w:val="346E50FF"/>
    <w:rsid w:val="34714A08"/>
    <w:rsid w:val="34747A24"/>
    <w:rsid w:val="348222AE"/>
    <w:rsid w:val="349E0F6D"/>
    <w:rsid w:val="34D1330A"/>
    <w:rsid w:val="34DB7592"/>
    <w:rsid w:val="34DC23C4"/>
    <w:rsid w:val="351D3D85"/>
    <w:rsid w:val="353A66E5"/>
    <w:rsid w:val="3542559A"/>
    <w:rsid w:val="35505F08"/>
    <w:rsid w:val="35584DBD"/>
    <w:rsid w:val="35611382"/>
    <w:rsid w:val="356C2617"/>
    <w:rsid w:val="35B46497"/>
    <w:rsid w:val="35BB75EA"/>
    <w:rsid w:val="35C629A6"/>
    <w:rsid w:val="35C661CB"/>
    <w:rsid w:val="35CA2DCD"/>
    <w:rsid w:val="35CA2F9C"/>
    <w:rsid w:val="36457D44"/>
    <w:rsid w:val="365E644C"/>
    <w:rsid w:val="36631C6B"/>
    <w:rsid w:val="36633A19"/>
    <w:rsid w:val="367E0853"/>
    <w:rsid w:val="36813207"/>
    <w:rsid w:val="368F2A60"/>
    <w:rsid w:val="369260AD"/>
    <w:rsid w:val="36A71B58"/>
    <w:rsid w:val="36B77CE8"/>
    <w:rsid w:val="36C01401"/>
    <w:rsid w:val="36C3270A"/>
    <w:rsid w:val="36C721FA"/>
    <w:rsid w:val="36D61A2A"/>
    <w:rsid w:val="36E763F9"/>
    <w:rsid w:val="36FC6348"/>
    <w:rsid w:val="37102FD9"/>
    <w:rsid w:val="37117919"/>
    <w:rsid w:val="37162BCC"/>
    <w:rsid w:val="37270EEB"/>
    <w:rsid w:val="375D490D"/>
    <w:rsid w:val="375E3915"/>
    <w:rsid w:val="37645C9B"/>
    <w:rsid w:val="376C4D64"/>
    <w:rsid w:val="377D6D5D"/>
    <w:rsid w:val="37887BDC"/>
    <w:rsid w:val="379E11AD"/>
    <w:rsid w:val="37A90E79"/>
    <w:rsid w:val="37AB38CA"/>
    <w:rsid w:val="37C404E8"/>
    <w:rsid w:val="37CE30E5"/>
    <w:rsid w:val="38175C58"/>
    <w:rsid w:val="38287373"/>
    <w:rsid w:val="383513E6"/>
    <w:rsid w:val="383C2774"/>
    <w:rsid w:val="384653A1"/>
    <w:rsid w:val="386A108F"/>
    <w:rsid w:val="387B329C"/>
    <w:rsid w:val="38871C41"/>
    <w:rsid w:val="389D1465"/>
    <w:rsid w:val="38A8605B"/>
    <w:rsid w:val="38DA604A"/>
    <w:rsid w:val="38E54BBA"/>
    <w:rsid w:val="38F80D91"/>
    <w:rsid w:val="39081444"/>
    <w:rsid w:val="390A2872"/>
    <w:rsid w:val="391D7A4D"/>
    <w:rsid w:val="39391E13"/>
    <w:rsid w:val="394C4C39"/>
    <w:rsid w:val="39A130E5"/>
    <w:rsid w:val="39A16D33"/>
    <w:rsid w:val="39C40C73"/>
    <w:rsid w:val="39CD3FCC"/>
    <w:rsid w:val="3A105D10"/>
    <w:rsid w:val="3A1219DE"/>
    <w:rsid w:val="3A243E44"/>
    <w:rsid w:val="3A41174B"/>
    <w:rsid w:val="3A4B4EF0"/>
    <w:rsid w:val="3A4E5769"/>
    <w:rsid w:val="3AA00E76"/>
    <w:rsid w:val="3AC32CD9"/>
    <w:rsid w:val="3AC4360F"/>
    <w:rsid w:val="3ACD35E7"/>
    <w:rsid w:val="3AF13CEA"/>
    <w:rsid w:val="3AF6545B"/>
    <w:rsid w:val="3B312338"/>
    <w:rsid w:val="3B3616FD"/>
    <w:rsid w:val="3B4C0F20"/>
    <w:rsid w:val="3B5B2308"/>
    <w:rsid w:val="3B691AD2"/>
    <w:rsid w:val="3B6E3A92"/>
    <w:rsid w:val="3B9076A6"/>
    <w:rsid w:val="3BA237AA"/>
    <w:rsid w:val="3BAE3989"/>
    <w:rsid w:val="3BB61677"/>
    <w:rsid w:val="3C2B4FD9"/>
    <w:rsid w:val="3C2C2A66"/>
    <w:rsid w:val="3C487939"/>
    <w:rsid w:val="3C6253F3"/>
    <w:rsid w:val="3C636818"/>
    <w:rsid w:val="3C980B59"/>
    <w:rsid w:val="3CC80A7A"/>
    <w:rsid w:val="3CDD2778"/>
    <w:rsid w:val="3CE3099A"/>
    <w:rsid w:val="3CFB7E20"/>
    <w:rsid w:val="3D015D3A"/>
    <w:rsid w:val="3D021202"/>
    <w:rsid w:val="3D2802C1"/>
    <w:rsid w:val="3D2F0AF9"/>
    <w:rsid w:val="3D5B544A"/>
    <w:rsid w:val="3D955286"/>
    <w:rsid w:val="3DB334D8"/>
    <w:rsid w:val="3DB55618"/>
    <w:rsid w:val="3DB83D88"/>
    <w:rsid w:val="3DC2371B"/>
    <w:rsid w:val="3DD52561"/>
    <w:rsid w:val="3DD93D71"/>
    <w:rsid w:val="3DF15DAF"/>
    <w:rsid w:val="3E18333B"/>
    <w:rsid w:val="3E330175"/>
    <w:rsid w:val="3E377C66"/>
    <w:rsid w:val="3E79027E"/>
    <w:rsid w:val="3E7E7642"/>
    <w:rsid w:val="3EA0490B"/>
    <w:rsid w:val="3EB70DA6"/>
    <w:rsid w:val="3EC139D3"/>
    <w:rsid w:val="3EC15781"/>
    <w:rsid w:val="3ECB4852"/>
    <w:rsid w:val="3ED74FA5"/>
    <w:rsid w:val="3EDA6843"/>
    <w:rsid w:val="3EE33949"/>
    <w:rsid w:val="3EFB3C26"/>
    <w:rsid w:val="3F163D1F"/>
    <w:rsid w:val="3F514D57"/>
    <w:rsid w:val="3F7D5B4C"/>
    <w:rsid w:val="3FAA450B"/>
    <w:rsid w:val="3FC15E75"/>
    <w:rsid w:val="3FC714BD"/>
    <w:rsid w:val="3FD37E62"/>
    <w:rsid w:val="3FE47979"/>
    <w:rsid w:val="3FFC5E39"/>
    <w:rsid w:val="4004001B"/>
    <w:rsid w:val="400E5458"/>
    <w:rsid w:val="401A15ED"/>
    <w:rsid w:val="401D10DD"/>
    <w:rsid w:val="40302BBE"/>
    <w:rsid w:val="4038762C"/>
    <w:rsid w:val="40572841"/>
    <w:rsid w:val="40646D0C"/>
    <w:rsid w:val="40721429"/>
    <w:rsid w:val="40750B25"/>
    <w:rsid w:val="40774C91"/>
    <w:rsid w:val="40890521"/>
    <w:rsid w:val="40A37834"/>
    <w:rsid w:val="40AB493B"/>
    <w:rsid w:val="40AE0DED"/>
    <w:rsid w:val="40B3559D"/>
    <w:rsid w:val="40BF2194"/>
    <w:rsid w:val="40E21385"/>
    <w:rsid w:val="40E6423A"/>
    <w:rsid w:val="414C43D2"/>
    <w:rsid w:val="41681920"/>
    <w:rsid w:val="41686388"/>
    <w:rsid w:val="41760AA5"/>
    <w:rsid w:val="41850CE8"/>
    <w:rsid w:val="419D0727"/>
    <w:rsid w:val="41D1217F"/>
    <w:rsid w:val="41E719A3"/>
    <w:rsid w:val="41F540C0"/>
    <w:rsid w:val="42115F1B"/>
    <w:rsid w:val="42192DA6"/>
    <w:rsid w:val="422449A5"/>
    <w:rsid w:val="423F07BF"/>
    <w:rsid w:val="423F358D"/>
    <w:rsid w:val="424D3EFC"/>
    <w:rsid w:val="424D646E"/>
    <w:rsid w:val="427D40B5"/>
    <w:rsid w:val="42862F6A"/>
    <w:rsid w:val="428D4EA3"/>
    <w:rsid w:val="42927B60"/>
    <w:rsid w:val="429F402B"/>
    <w:rsid w:val="42AB0C22"/>
    <w:rsid w:val="42B37AD7"/>
    <w:rsid w:val="42BC4BDD"/>
    <w:rsid w:val="42CD6DEA"/>
    <w:rsid w:val="42DE2DA6"/>
    <w:rsid w:val="42EB54C2"/>
    <w:rsid w:val="42F00D2B"/>
    <w:rsid w:val="42F56341"/>
    <w:rsid w:val="42FA102E"/>
    <w:rsid w:val="42FA4149"/>
    <w:rsid w:val="4303169C"/>
    <w:rsid w:val="431B6D7A"/>
    <w:rsid w:val="432664FB"/>
    <w:rsid w:val="433724B6"/>
    <w:rsid w:val="433E55F2"/>
    <w:rsid w:val="434626F9"/>
    <w:rsid w:val="434E2F9B"/>
    <w:rsid w:val="43805C0B"/>
    <w:rsid w:val="438F3DA3"/>
    <w:rsid w:val="43972F54"/>
    <w:rsid w:val="439D4A0F"/>
    <w:rsid w:val="43A713E9"/>
    <w:rsid w:val="43CA332A"/>
    <w:rsid w:val="43E657E9"/>
    <w:rsid w:val="43F36703"/>
    <w:rsid w:val="442E38B9"/>
    <w:rsid w:val="44330ECF"/>
    <w:rsid w:val="447520B4"/>
    <w:rsid w:val="44906321"/>
    <w:rsid w:val="44D60895"/>
    <w:rsid w:val="44E4041B"/>
    <w:rsid w:val="44E623E5"/>
    <w:rsid w:val="44E95A32"/>
    <w:rsid w:val="45097E82"/>
    <w:rsid w:val="452A0524"/>
    <w:rsid w:val="452E3B8E"/>
    <w:rsid w:val="45350C77"/>
    <w:rsid w:val="4537679D"/>
    <w:rsid w:val="4555308F"/>
    <w:rsid w:val="45592BB7"/>
    <w:rsid w:val="45594965"/>
    <w:rsid w:val="45777A36"/>
    <w:rsid w:val="457E1E1C"/>
    <w:rsid w:val="45883405"/>
    <w:rsid w:val="458D0AB3"/>
    <w:rsid w:val="458D2861"/>
    <w:rsid w:val="459024CB"/>
    <w:rsid w:val="46001285"/>
    <w:rsid w:val="461B3F2B"/>
    <w:rsid w:val="46284338"/>
    <w:rsid w:val="46617CA6"/>
    <w:rsid w:val="466712C9"/>
    <w:rsid w:val="46674E60"/>
    <w:rsid w:val="46844F52"/>
    <w:rsid w:val="46B30BAB"/>
    <w:rsid w:val="46CB1A09"/>
    <w:rsid w:val="46D02A05"/>
    <w:rsid w:val="470628CB"/>
    <w:rsid w:val="471A1ED2"/>
    <w:rsid w:val="471B0047"/>
    <w:rsid w:val="473B3F91"/>
    <w:rsid w:val="4760647F"/>
    <w:rsid w:val="47653A95"/>
    <w:rsid w:val="477E2C0D"/>
    <w:rsid w:val="47C24D71"/>
    <w:rsid w:val="47CA3756"/>
    <w:rsid w:val="47D42F84"/>
    <w:rsid w:val="47F170D7"/>
    <w:rsid w:val="47F60B91"/>
    <w:rsid w:val="48082C2A"/>
    <w:rsid w:val="48183420"/>
    <w:rsid w:val="48270D4B"/>
    <w:rsid w:val="483048F4"/>
    <w:rsid w:val="483A6147"/>
    <w:rsid w:val="48425B85"/>
    <w:rsid w:val="484F3DFE"/>
    <w:rsid w:val="485914DC"/>
    <w:rsid w:val="487970CD"/>
    <w:rsid w:val="487F0B87"/>
    <w:rsid w:val="487F354F"/>
    <w:rsid w:val="48C82BC2"/>
    <w:rsid w:val="48EF2578"/>
    <w:rsid w:val="49064CD0"/>
    <w:rsid w:val="49247003"/>
    <w:rsid w:val="49294749"/>
    <w:rsid w:val="494F67AB"/>
    <w:rsid w:val="49635DB3"/>
    <w:rsid w:val="498B5309"/>
    <w:rsid w:val="49B2260A"/>
    <w:rsid w:val="49C87720"/>
    <w:rsid w:val="49D4280C"/>
    <w:rsid w:val="49D92A27"/>
    <w:rsid w:val="4A2A68D0"/>
    <w:rsid w:val="4A7A539D"/>
    <w:rsid w:val="4A9A1CA8"/>
    <w:rsid w:val="4A9F106C"/>
    <w:rsid w:val="4AC24D5B"/>
    <w:rsid w:val="4ACE3700"/>
    <w:rsid w:val="4AE11D2F"/>
    <w:rsid w:val="4AE148E9"/>
    <w:rsid w:val="4AE27BE1"/>
    <w:rsid w:val="4B0441E6"/>
    <w:rsid w:val="4B23290A"/>
    <w:rsid w:val="4B306168"/>
    <w:rsid w:val="4B3612A5"/>
    <w:rsid w:val="4B49547C"/>
    <w:rsid w:val="4B6202EC"/>
    <w:rsid w:val="4B662DAF"/>
    <w:rsid w:val="4B683D72"/>
    <w:rsid w:val="4B8E7A1E"/>
    <w:rsid w:val="4BA5776A"/>
    <w:rsid w:val="4BAD1567"/>
    <w:rsid w:val="4BDF36EB"/>
    <w:rsid w:val="4BE426BD"/>
    <w:rsid w:val="4BF937E7"/>
    <w:rsid w:val="4C0849EF"/>
    <w:rsid w:val="4C0D2006"/>
    <w:rsid w:val="4C207F8B"/>
    <w:rsid w:val="4C250A7B"/>
    <w:rsid w:val="4C3103EA"/>
    <w:rsid w:val="4C433620"/>
    <w:rsid w:val="4C4B0D80"/>
    <w:rsid w:val="4C7A1154"/>
    <w:rsid w:val="4C7D6E7A"/>
    <w:rsid w:val="4C983FC5"/>
    <w:rsid w:val="4CA54934"/>
    <w:rsid w:val="4CD40D75"/>
    <w:rsid w:val="4CD86AB8"/>
    <w:rsid w:val="4CDF3933"/>
    <w:rsid w:val="4CE51E03"/>
    <w:rsid w:val="4D027691"/>
    <w:rsid w:val="4D113D78"/>
    <w:rsid w:val="4D3637DE"/>
    <w:rsid w:val="4D743875"/>
    <w:rsid w:val="4D786E03"/>
    <w:rsid w:val="4D8F1214"/>
    <w:rsid w:val="4DB419DE"/>
    <w:rsid w:val="4DB52955"/>
    <w:rsid w:val="4E046F84"/>
    <w:rsid w:val="4E331333"/>
    <w:rsid w:val="4E437F61"/>
    <w:rsid w:val="4E762D14"/>
    <w:rsid w:val="4E786227"/>
    <w:rsid w:val="4E852C29"/>
    <w:rsid w:val="4E8C5DAC"/>
    <w:rsid w:val="4E9573E5"/>
    <w:rsid w:val="4E9B7D9D"/>
    <w:rsid w:val="4E9C0A35"/>
    <w:rsid w:val="4EA8070C"/>
    <w:rsid w:val="4EAA6232"/>
    <w:rsid w:val="4F027E1C"/>
    <w:rsid w:val="4F082F58"/>
    <w:rsid w:val="4F2A14D9"/>
    <w:rsid w:val="4F351F9F"/>
    <w:rsid w:val="4F375957"/>
    <w:rsid w:val="4F4D6FF9"/>
    <w:rsid w:val="4F512B51"/>
    <w:rsid w:val="4F532425"/>
    <w:rsid w:val="4F6C34E7"/>
    <w:rsid w:val="4F7800DE"/>
    <w:rsid w:val="4F9C7955"/>
    <w:rsid w:val="4FA64C4B"/>
    <w:rsid w:val="4FAF0C40"/>
    <w:rsid w:val="4FB21842"/>
    <w:rsid w:val="4FB629B4"/>
    <w:rsid w:val="4FC41575"/>
    <w:rsid w:val="500656EA"/>
    <w:rsid w:val="501E2A33"/>
    <w:rsid w:val="50686686"/>
    <w:rsid w:val="506C1A16"/>
    <w:rsid w:val="50BF3A21"/>
    <w:rsid w:val="50D6330E"/>
    <w:rsid w:val="50DF50EE"/>
    <w:rsid w:val="50ED3AF9"/>
    <w:rsid w:val="50F419E6"/>
    <w:rsid w:val="50F60038"/>
    <w:rsid w:val="51055634"/>
    <w:rsid w:val="51391677"/>
    <w:rsid w:val="513B13C3"/>
    <w:rsid w:val="5153495F"/>
    <w:rsid w:val="516B614C"/>
    <w:rsid w:val="51703763"/>
    <w:rsid w:val="51814D72"/>
    <w:rsid w:val="51825244"/>
    <w:rsid w:val="518C60C3"/>
    <w:rsid w:val="51937451"/>
    <w:rsid w:val="519531C9"/>
    <w:rsid w:val="51A67184"/>
    <w:rsid w:val="51BC0228"/>
    <w:rsid w:val="51E05D03"/>
    <w:rsid w:val="52060F4F"/>
    <w:rsid w:val="521C7446"/>
    <w:rsid w:val="52274BF3"/>
    <w:rsid w:val="52285DEB"/>
    <w:rsid w:val="52292BF4"/>
    <w:rsid w:val="522F7A57"/>
    <w:rsid w:val="5237602E"/>
    <w:rsid w:val="52712122"/>
    <w:rsid w:val="527C7EE5"/>
    <w:rsid w:val="528A2602"/>
    <w:rsid w:val="529C2335"/>
    <w:rsid w:val="52B72CCB"/>
    <w:rsid w:val="52B83BB6"/>
    <w:rsid w:val="52CA6EA2"/>
    <w:rsid w:val="52CE3E2B"/>
    <w:rsid w:val="53346A12"/>
    <w:rsid w:val="535C09BF"/>
    <w:rsid w:val="53696F4E"/>
    <w:rsid w:val="536A5F90"/>
    <w:rsid w:val="53874D93"/>
    <w:rsid w:val="539A5892"/>
    <w:rsid w:val="53AC2E17"/>
    <w:rsid w:val="53B529EA"/>
    <w:rsid w:val="53FC12DE"/>
    <w:rsid w:val="540E1011"/>
    <w:rsid w:val="5417529B"/>
    <w:rsid w:val="54212AF2"/>
    <w:rsid w:val="547F3CBD"/>
    <w:rsid w:val="54931516"/>
    <w:rsid w:val="54A43723"/>
    <w:rsid w:val="54A74DBD"/>
    <w:rsid w:val="54AC2AE0"/>
    <w:rsid w:val="54B020C8"/>
    <w:rsid w:val="54D44008"/>
    <w:rsid w:val="55130F5B"/>
    <w:rsid w:val="551615F1"/>
    <w:rsid w:val="55195507"/>
    <w:rsid w:val="553B5E36"/>
    <w:rsid w:val="554F7B33"/>
    <w:rsid w:val="55560EC1"/>
    <w:rsid w:val="555D1FBD"/>
    <w:rsid w:val="55654C60"/>
    <w:rsid w:val="556F10A4"/>
    <w:rsid w:val="55706CC4"/>
    <w:rsid w:val="55E97640"/>
    <w:rsid w:val="55EB3BAD"/>
    <w:rsid w:val="56020701"/>
    <w:rsid w:val="56031F16"/>
    <w:rsid w:val="563C1E65"/>
    <w:rsid w:val="56614206"/>
    <w:rsid w:val="56905D72"/>
    <w:rsid w:val="56AF0889"/>
    <w:rsid w:val="56BD161D"/>
    <w:rsid w:val="56EE65D1"/>
    <w:rsid w:val="571753F0"/>
    <w:rsid w:val="5721105B"/>
    <w:rsid w:val="572D5C52"/>
    <w:rsid w:val="574B60D8"/>
    <w:rsid w:val="57631674"/>
    <w:rsid w:val="57721560"/>
    <w:rsid w:val="57763155"/>
    <w:rsid w:val="57B123DF"/>
    <w:rsid w:val="57BD0D84"/>
    <w:rsid w:val="57DB3BC5"/>
    <w:rsid w:val="57F10A2D"/>
    <w:rsid w:val="57FB18AC"/>
    <w:rsid w:val="5822508B"/>
    <w:rsid w:val="582C7CB7"/>
    <w:rsid w:val="584D37A9"/>
    <w:rsid w:val="584E5E80"/>
    <w:rsid w:val="5863429B"/>
    <w:rsid w:val="586C4558"/>
    <w:rsid w:val="589F3298"/>
    <w:rsid w:val="58BD4DB3"/>
    <w:rsid w:val="58D00F8B"/>
    <w:rsid w:val="58DA7713"/>
    <w:rsid w:val="591744C4"/>
    <w:rsid w:val="592E180D"/>
    <w:rsid w:val="593335EF"/>
    <w:rsid w:val="59341A7D"/>
    <w:rsid w:val="59484FC5"/>
    <w:rsid w:val="594B0611"/>
    <w:rsid w:val="5976281D"/>
    <w:rsid w:val="59830938"/>
    <w:rsid w:val="59853B23"/>
    <w:rsid w:val="5999312B"/>
    <w:rsid w:val="599B6EA3"/>
    <w:rsid w:val="59BE0DE3"/>
    <w:rsid w:val="5A144EA7"/>
    <w:rsid w:val="5A453634"/>
    <w:rsid w:val="5A4F5EDF"/>
    <w:rsid w:val="5A601E9A"/>
    <w:rsid w:val="5A67147B"/>
    <w:rsid w:val="5A6831D8"/>
    <w:rsid w:val="5A8316D6"/>
    <w:rsid w:val="5A865DA5"/>
    <w:rsid w:val="5AA63D51"/>
    <w:rsid w:val="5AAA5F99"/>
    <w:rsid w:val="5AB20948"/>
    <w:rsid w:val="5AD67CBF"/>
    <w:rsid w:val="5ADD173D"/>
    <w:rsid w:val="5B0D3DD0"/>
    <w:rsid w:val="5B101B12"/>
    <w:rsid w:val="5B127639"/>
    <w:rsid w:val="5B161997"/>
    <w:rsid w:val="5B637E94"/>
    <w:rsid w:val="5B6B29D2"/>
    <w:rsid w:val="5BA97CD6"/>
    <w:rsid w:val="5BAE33C1"/>
    <w:rsid w:val="5BE91A17"/>
    <w:rsid w:val="5C0009E1"/>
    <w:rsid w:val="5C0827EA"/>
    <w:rsid w:val="5C531CB7"/>
    <w:rsid w:val="5C6A7000"/>
    <w:rsid w:val="5C82434A"/>
    <w:rsid w:val="5CA97B29"/>
    <w:rsid w:val="5CAE3391"/>
    <w:rsid w:val="5CB8711B"/>
    <w:rsid w:val="5CD86660"/>
    <w:rsid w:val="5CE2303B"/>
    <w:rsid w:val="5CE61362"/>
    <w:rsid w:val="5CED13F8"/>
    <w:rsid w:val="5D2D075A"/>
    <w:rsid w:val="5D36368D"/>
    <w:rsid w:val="5D3F0A23"/>
    <w:rsid w:val="5D504448"/>
    <w:rsid w:val="5D5A0E23"/>
    <w:rsid w:val="5D5E0A66"/>
    <w:rsid w:val="5D65534E"/>
    <w:rsid w:val="5D6D4FFA"/>
    <w:rsid w:val="5D8155DD"/>
    <w:rsid w:val="5D9407D9"/>
    <w:rsid w:val="5DCA5FA9"/>
    <w:rsid w:val="5DCD7273"/>
    <w:rsid w:val="5DF41277"/>
    <w:rsid w:val="5E070FAB"/>
    <w:rsid w:val="5E0F7E5F"/>
    <w:rsid w:val="5E1C257C"/>
    <w:rsid w:val="5E2002BE"/>
    <w:rsid w:val="5E4915C3"/>
    <w:rsid w:val="5E4C2E61"/>
    <w:rsid w:val="5E530A79"/>
    <w:rsid w:val="5E6957C1"/>
    <w:rsid w:val="5E8A398A"/>
    <w:rsid w:val="5EBB3B43"/>
    <w:rsid w:val="5ECC3FA2"/>
    <w:rsid w:val="5ED40A7D"/>
    <w:rsid w:val="5ED67813"/>
    <w:rsid w:val="5F0E0117"/>
    <w:rsid w:val="5F440D2B"/>
    <w:rsid w:val="5F4973A1"/>
    <w:rsid w:val="5F6917F1"/>
    <w:rsid w:val="5F773825"/>
    <w:rsid w:val="5F797C86"/>
    <w:rsid w:val="5F81176B"/>
    <w:rsid w:val="5F9A0CFC"/>
    <w:rsid w:val="5F9F5213"/>
    <w:rsid w:val="5FB707AE"/>
    <w:rsid w:val="5FBA3DFB"/>
    <w:rsid w:val="5FC2248F"/>
    <w:rsid w:val="5FCD1D80"/>
    <w:rsid w:val="5FD17150"/>
    <w:rsid w:val="5FD44EBD"/>
    <w:rsid w:val="60003F04"/>
    <w:rsid w:val="60296242"/>
    <w:rsid w:val="60773750"/>
    <w:rsid w:val="60EC0270"/>
    <w:rsid w:val="60EC26DA"/>
    <w:rsid w:val="60FC2CB1"/>
    <w:rsid w:val="610160DF"/>
    <w:rsid w:val="61151C31"/>
    <w:rsid w:val="61167757"/>
    <w:rsid w:val="611A0FF5"/>
    <w:rsid w:val="61497B2C"/>
    <w:rsid w:val="616C0F76"/>
    <w:rsid w:val="61722BDF"/>
    <w:rsid w:val="619C7C5C"/>
    <w:rsid w:val="61AB27CE"/>
    <w:rsid w:val="61AE798F"/>
    <w:rsid w:val="61CF43D8"/>
    <w:rsid w:val="61D4389A"/>
    <w:rsid w:val="61EF2482"/>
    <w:rsid w:val="62051CA5"/>
    <w:rsid w:val="620B4DE2"/>
    <w:rsid w:val="62174BFA"/>
    <w:rsid w:val="622A34BA"/>
    <w:rsid w:val="622C40D4"/>
    <w:rsid w:val="622E09C0"/>
    <w:rsid w:val="623954AB"/>
    <w:rsid w:val="6243457B"/>
    <w:rsid w:val="624E29EE"/>
    <w:rsid w:val="62517A0E"/>
    <w:rsid w:val="6256605D"/>
    <w:rsid w:val="62570027"/>
    <w:rsid w:val="62600A10"/>
    <w:rsid w:val="626C5FB5"/>
    <w:rsid w:val="62744735"/>
    <w:rsid w:val="628D34F0"/>
    <w:rsid w:val="62A36DC8"/>
    <w:rsid w:val="62CE31EE"/>
    <w:rsid w:val="62F31AFE"/>
    <w:rsid w:val="62FA10DE"/>
    <w:rsid w:val="63097573"/>
    <w:rsid w:val="631929EF"/>
    <w:rsid w:val="639355B0"/>
    <w:rsid w:val="63A8176B"/>
    <w:rsid w:val="63D556A7"/>
    <w:rsid w:val="63D74E89"/>
    <w:rsid w:val="63F234DD"/>
    <w:rsid w:val="64300B2F"/>
    <w:rsid w:val="645709B4"/>
    <w:rsid w:val="646B7DB9"/>
    <w:rsid w:val="647153D0"/>
    <w:rsid w:val="64917820"/>
    <w:rsid w:val="649F76F9"/>
    <w:rsid w:val="64A137DB"/>
    <w:rsid w:val="64A77044"/>
    <w:rsid w:val="64B13A1E"/>
    <w:rsid w:val="64CA0F84"/>
    <w:rsid w:val="64CF20F6"/>
    <w:rsid w:val="64D140C0"/>
    <w:rsid w:val="64D63485"/>
    <w:rsid w:val="64FA57B0"/>
    <w:rsid w:val="65071890"/>
    <w:rsid w:val="6509385A"/>
    <w:rsid w:val="65283DA1"/>
    <w:rsid w:val="6534525A"/>
    <w:rsid w:val="653A1C66"/>
    <w:rsid w:val="6579084E"/>
    <w:rsid w:val="657F3B1C"/>
    <w:rsid w:val="659D0173"/>
    <w:rsid w:val="65AB4911"/>
    <w:rsid w:val="65BA7C57"/>
    <w:rsid w:val="65BD4645"/>
    <w:rsid w:val="65D2410F"/>
    <w:rsid w:val="65D8147F"/>
    <w:rsid w:val="65F22540"/>
    <w:rsid w:val="65FA2BDB"/>
    <w:rsid w:val="660364FC"/>
    <w:rsid w:val="66214BD4"/>
    <w:rsid w:val="662326FA"/>
    <w:rsid w:val="66303069"/>
    <w:rsid w:val="667B2536"/>
    <w:rsid w:val="667C6D63"/>
    <w:rsid w:val="667F31BE"/>
    <w:rsid w:val="66860EDB"/>
    <w:rsid w:val="669F745C"/>
    <w:rsid w:val="66A17AC3"/>
    <w:rsid w:val="66CD08B8"/>
    <w:rsid w:val="66DA5812"/>
    <w:rsid w:val="66F136BA"/>
    <w:rsid w:val="66F9562F"/>
    <w:rsid w:val="66FE4F15"/>
    <w:rsid w:val="67052615"/>
    <w:rsid w:val="670A38BA"/>
    <w:rsid w:val="6721173E"/>
    <w:rsid w:val="67262F1B"/>
    <w:rsid w:val="67423054"/>
    <w:rsid w:val="67713D98"/>
    <w:rsid w:val="677B6565"/>
    <w:rsid w:val="67C400FF"/>
    <w:rsid w:val="67CE38DC"/>
    <w:rsid w:val="67DC0ADC"/>
    <w:rsid w:val="67EC2FBF"/>
    <w:rsid w:val="67F43319"/>
    <w:rsid w:val="68045ABA"/>
    <w:rsid w:val="68236D00"/>
    <w:rsid w:val="682B73E4"/>
    <w:rsid w:val="685748DD"/>
    <w:rsid w:val="687F3E33"/>
    <w:rsid w:val="68833924"/>
    <w:rsid w:val="689B5AB1"/>
    <w:rsid w:val="68BA4E6C"/>
    <w:rsid w:val="68D45F2D"/>
    <w:rsid w:val="68ED5241"/>
    <w:rsid w:val="690F2CE8"/>
    <w:rsid w:val="690F51B7"/>
    <w:rsid w:val="69110F2F"/>
    <w:rsid w:val="691E53FA"/>
    <w:rsid w:val="692C00F4"/>
    <w:rsid w:val="69314760"/>
    <w:rsid w:val="69766FE4"/>
    <w:rsid w:val="69796AD5"/>
    <w:rsid w:val="697B111B"/>
    <w:rsid w:val="69847953"/>
    <w:rsid w:val="699A5BB3"/>
    <w:rsid w:val="69A2602B"/>
    <w:rsid w:val="69B813AB"/>
    <w:rsid w:val="69D106BF"/>
    <w:rsid w:val="69F60125"/>
    <w:rsid w:val="69FD14B4"/>
    <w:rsid w:val="6A1E2F93"/>
    <w:rsid w:val="6A333127"/>
    <w:rsid w:val="6A753740"/>
    <w:rsid w:val="6A7916E7"/>
    <w:rsid w:val="6A7D6D39"/>
    <w:rsid w:val="6A9C03DA"/>
    <w:rsid w:val="6A9F256B"/>
    <w:rsid w:val="6AAD2EDA"/>
    <w:rsid w:val="6AE239AE"/>
    <w:rsid w:val="6AE34B4E"/>
    <w:rsid w:val="6AE6019A"/>
    <w:rsid w:val="6AF1726A"/>
    <w:rsid w:val="6B225676"/>
    <w:rsid w:val="6B2667E8"/>
    <w:rsid w:val="6B340F05"/>
    <w:rsid w:val="6B3453A9"/>
    <w:rsid w:val="6B3905C8"/>
    <w:rsid w:val="6B413622"/>
    <w:rsid w:val="6B4A0583"/>
    <w:rsid w:val="6B4D7F96"/>
    <w:rsid w:val="6B607F4C"/>
    <w:rsid w:val="6B7633E4"/>
    <w:rsid w:val="6B841BC0"/>
    <w:rsid w:val="6B9C7A0A"/>
    <w:rsid w:val="6BA014D7"/>
    <w:rsid w:val="6BD010B0"/>
    <w:rsid w:val="6BE65FCA"/>
    <w:rsid w:val="6BF1329A"/>
    <w:rsid w:val="6C3D028D"/>
    <w:rsid w:val="6C580C23"/>
    <w:rsid w:val="6C761A7E"/>
    <w:rsid w:val="6CB87914"/>
    <w:rsid w:val="6CB92E45"/>
    <w:rsid w:val="6CBF5146"/>
    <w:rsid w:val="6CC14A1B"/>
    <w:rsid w:val="6D107750"/>
    <w:rsid w:val="6D3B6D90"/>
    <w:rsid w:val="6D436FE3"/>
    <w:rsid w:val="6D723F67"/>
    <w:rsid w:val="6DAA462E"/>
    <w:rsid w:val="6DC741E9"/>
    <w:rsid w:val="6E1D7E40"/>
    <w:rsid w:val="6E3000AA"/>
    <w:rsid w:val="6E386F5E"/>
    <w:rsid w:val="6EA2087C"/>
    <w:rsid w:val="6EA42846"/>
    <w:rsid w:val="6EB208F1"/>
    <w:rsid w:val="6ED92F6B"/>
    <w:rsid w:val="6EDF1296"/>
    <w:rsid w:val="6EEB6E74"/>
    <w:rsid w:val="6EFA2466"/>
    <w:rsid w:val="6F2179F2"/>
    <w:rsid w:val="6F2319BD"/>
    <w:rsid w:val="6F2345EF"/>
    <w:rsid w:val="6F3516F0"/>
    <w:rsid w:val="6F410095"/>
    <w:rsid w:val="6F4B2CC1"/>
    <w:rsid w:val="6F684FA2"/>
    <w:rsid w:val="6F7553BF"/>
    <w:rsid w:val="6F8914E8"/>
    <w:rsid w:val="6F8A1A3C"/>
    <w:rsid w:val="6FC05FEF"/>
    <w:rsid w:val="6FDB5DF3"/>
    <w:rsid w:val="6FF352EA"/>
    <w:rsid w:val="6FF54948"/>
    <w:rsid w:val="6FF96F24"/>
    <w:rsid w:val="700C06A3"/>
    <w:rsid w:val="700E441B"/>
    <w:rsid w:val="70115CB9"/>
    <w:rsid w:val="70180DF5"/>
    <w:rsid w:val="70313C65"/>
    <w:rsid w:val="704927FC"/>
    <w:rsid w:val="70591699"/>
    <w:rsid w:val="7064228D"/>
    <w:rsid w:val="707A6DF1"/>
    <w:rsid w:val="70950698"/>
    <w:rsid w:val="70B76860"/>
    <w:rsid w:val="71064BB3"/>
    <w:rsid w:val="71184E25"/>
    <w:rsid w:val="71360F76"/>
    <w:rsid w:val="714F4CEB"/>
    <w:rsid w:val="71517462"/>
    <w:rsid w:val="71835C65"/>
    <w:rsid w:val="71902C0D"/>
    <w:rsid w:val="719941B8"/>
    <w:rsid w:val="719B52A3"/>
    <w:rsid w:val="719C5A56"/>
    <w:rsid w:val="719C7804"/>
    <w:rsid w:val="71A911D4"/>
    <w:rsid w:val="71AB5C99"/>
    <w:rsid w:val="71B03591"/>
    <w:rsid w:val="71E915D8"/>
    <w:rsid w:val="71F118FE"/>
    <w:rsid w:val="71F47640"/>
    <w:rsid w:val="71F674DE"/>
    <w:rsid w:val="72031631"/>
    <w:rsid w:val="720E366F"/>
    <w:rsid w:val="72204FC4"/>
    <w:rsid w:val="72350FD5"/>
    <w:rsid w:val="724203AC"/>
    <w:rsid w:val="724A2D96"/>
    <w:rsid w:val="72533F17"/>
    <w:rsid w:val="727B38BE"/>
    <w:rsid w:val="728564EA"/>
    <w:rsid w:val="728A3B01"/>
    <w:rsid w:val="72984876"/>
    <w:rsid w:val="72B33057"/>
    <w:rsid w:val="72B54AC9"/>
    <w:rsid w:val="72B76666"/>
    <w:rsid w:val="72C62D8B"/>
    <w:rsid w:val="72F1592E"/>
    <w:rsid w:val="72F33209"/>
    <w:rsid w:val="72FD42D3"/>
    <w:rsid w:val="735F445F"/>
    <w:rsid w:val="73770529"/>
    <w:rsid w:val="73830C7C"/>
    <w:rsid w:val="738467A2"/>
    <w:rsid w:val="739028F0"/>
    <w:rsid w:val="73BC7C73"/>
    <w:rsid w:val="73C53042"/>
    <w:rsid w:val="73D55ADC"/>
    <w:rsid w:val="73E6120B"/>
    <w:rsid w:val="73EF00BF"/>
    <w:rsid w:val="740C0C71"/>
    <w:rsid w:val="74296F0B"/>
    <w:rsid w:val="742C30C1"/>
    <w:rsid w:val="74312486"/>
    <w:rsid w:val="74485A21"/>
    <w:rsid w:val="745B0767"/>
    <w:rsid w:val="745B5755"/>
    <w:rsid w:val="746B5244"/>
    <w:rsid w:val="74736F42"/>
    <w:rsid w:val="7499002B"/>
    <w:rsid w:val="74EC45FF"/>
    <w:rsid w:val="752B3379"/>
    <w:rsid w:val="752E2E69"/>
    <w:rsid w:val="755F1275"/>
    <w:rsid w:val="758B206A"/>
    <w:rsid w:val="75970A0E"/>
    <w:rsid w:val="75A373B3"/>
    <w:rsid w:val="75B3152B"/>
    <w:rsid w:val="75C822FD"/>
    <w:rsid w:val="75CF01A8"/>
    <w:rsid w:val="76181EE0"/>
    <w:rsid w:val="7662101C"/>
    <w:rsid w:val="7665746C"/>
    <w:rsid w:val="766B0673"/>
    <w:rsid w:val="76783A04"/>
    <w:rsid w:val="767D60E0"/>
    <w:rsid w:val="76A939D1"/>
    <w:rsid w:val="76AA29C3"/>
    <w:rsid w:val="76B25524"/>
    <w:rsid w:val="76B37C65"/>
    <w:rsid w:val="76C21ABB"/>
    <w:rsid w:val="76C45833"/>
    <w:rsid w:val="76EA2DC0"/>
    <w:rsid w:val="76F822A6"/>
    <w:rsid w:val="76FF686B"/>
    <w:rsid w:val="7705246D"/>
    <w:rsid w:val="77100A78"/>
    <w:rsid w:val="773F4F8C"/>
    <w:rsid w:val="77440722"/>
    <w:rsid w:val="774E77F3"/>
    <w:rsid w:val="77586705"/>
    <w:rsid w:val="77674410"/>
    <w:rsid w:val="776D5ECB"/>
    <w:rsid w:val="779C055E"/>
    <w:rsid w:val="77AB254F"/>
    <w:rsid w:val="77B37656"/>
    <w:rsid w:val="77E141C3"/>
    <w:rsid w:val="77F43EF6"/>
    <w:rsid w:val="780B1BC2"/>
    <w:rsid w:val="78191BAF"/>
    <w:rsid w:val="78281DF2"/>
    <w:rsid w:val="782B5B1C"/>
    <w:rsid w:val="7838339D"/>
    <w:rsid w:val="786559F0"/>
    <w:rsid w:val="786D1EFA"/>
    <w:rsid w:val="78782D79"/>
    <w:rsid w:val="787C5FAC"/>
    <w:rsid w:val="78827754"/>
    <w:rsid w:val="78D36201"/>
    <w:rsid w:val="78D37FAF"/>
    <w:rsid w:val="78E04E7B"/>
    <w:rsid w:val="790740FD"/>
    <w:rsid w:val="794E3ADA"/>
    <w:rsid w:val="794E5888"/>
    <w:rsid w:val="796055BB"/>
    <w:rsid w:val="797D7F1B"/>
    <w:rsid w:val="79AB2CDA"/>
    <w:rsid w:val="79DA711C"/>
    <w:rsid w:val="79FA156C"/>
    <w:rsid w:val="7A6B6CCF"/>
    <w:rsid w:val="7A6D40E3"/>
    <w:rsid w:val="7A715CD2"/>
    <w:rsid w:val="7AAE69A1"/>
    <w:rsid w:val="7ABB73DB"/>
    <w:rsid w:val="7B2745E3"/>
    <w:rsid w:val="7B4C2572"/>
    <w:rsid w:val="7B5675D9"/>
    <w:rsid w:val="7B7517F2"/>
    <w:rsid w:val="7B850D9C"/>
    <w:rsid w:val="7B923210"/>
    <w:rsid w:val="7B931C78"/>
    <w:rsid w:val="7B9F0603"/>
    <w:rsid w:val="7C0B1EA5"/>
    <w:rsid w:val="7C0B4DE9"/>
    <w:rsid w:val="7C19559A"/>
    <w:rsid w:val="7C1A5EF5"/>
    <w:rsid w:val="7C1C3A1B"/>
    <w:rsid w:val="7C1C7EBF"/>
    <w:rsid w:val="7C214B1C"/>
    <w:rsid w:val="7C2D5C29"/>
    <w:rsid w:val="7C55517F"/>
    <w:rsid w:val="7C902EC7"/>
    <w:rsid w:val="7CAF663E"/>
    <w:rsid w:val="7CBC6FAC"/>
    <w:rsid w:val="7CCD740C"/>
    <w:rsid w:val="7CE107C1"/>
    <w:rsid w:val="7CE54755"/>
    <w:rsid w:val="7CEB39AF"/>
    <w:rsid w:val="7D0D7808"/>
    <w:rsid w:val="7D99207C"/>
    <w:rsid w:val="7D9A72EE"/>
    <w:rsid w:val="7DA41F1A"/>
    <w:rsid w:val="7DB61C4E"/>
    <w:rsid w:val="7DD37576"/>
    <w:rsid w:val="7DDF11A4"/>
    <w:rsid w:val="7DEB7B49"/>
    <w:rsid w:val="7E0B1F99"/>
    <w:rsid w:val="7E141BAB"/>
    <w:rsid w:val="7E155EFB"/>
    <w:rsid w:val="7E3578B0"/>
    <w:rsid w:val="7E4310B1"/>
    <w:rsid w:val="7E503E50"/>
    <w:rsid w:val="7E525E1A"/>
    <w:rsid w:val="7E817D34"/>
    <w:rsid w:val="7E850893"/>
    <w:rsid w:val="7E926217"/>
    <w:rsid w:val="7E957AB5"/>
    <w:rsid w:val="7E9A42E3"/>
    <w:rsid w:val="7E9C7095"/>
    <w:rsid w:val="7EA321D2"/>
    <w:rsid w:val="7EB42530"/>
    <w:rsid w:val="7EBF0EC0"/>
    <w:rsid w:val="7EDC3936"/>
    <w:rsid w:val="7EF0118F"/>
    <w:rsid w:val="7F01339C"/>
    <w:rsid w:val="7F355CC9"/>
    <w:rsid w:val="7F833DB1"/>
    <w:rsid w:val="7F853FCE"/>
    <w:rsid w:val="7F875DE5"/>
    <w:rsid w:val="7F8A15E4"/>
    <w:rsid w:val="7FAD0C1B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Company>zjt</Company>
  <Pages>6</Pages>
  <Words>1787</Words>
  <Characters>300</Characters>
  <Lines>2</Lines>
  <Paragraphs>4</Paragraphs>
  <TotalTime>0</TotalTime>
  <ScaleCrop>false</ScaleCrop>
  <LinksUpToDate>false</LinksUpToDate>
  <CharactersWithSpaces>2083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2023-09-28T07:05:00Z</dcterms:created>
  <dc:creator>粟东青</dc:creator>
  <cp:lastModifiedBy>官网(官网:发布)</cp:lastModifiedBy>
  <cp:lastPrinted>2023-02-03T02:16:00Z</cp:lastPrinted>
  <dcterms:modified xsi:type="dcterms:W3CDTF">2023-10-09T02:47:23Z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318EF0CE2335475595BA6D3102CF5A28_13</vt:lpwstr>
  </property>
</Properties>
</file>